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FB5AC" w14:textId="25E426E3" w:rsidR="00851CB5" w:rsidRPr="008D0566" w:rsidRDefault="008D0566" w:rsidP="003139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</w:rPr>
      </w:pPr>
      <w:r w:rsidRPr="008D0566">
        <w:rPr>
          <w:rFonts w:ascii="Arial" w:hAnsi="Arial" w:cs="Arial"/>
          <w:b/>
          <w:bCs/>
        </w:rPr>
        <w:t>Friday 9 July 2021</w:t>
      </w:r>
    </w:p>
    <w:p w14:paraId="32A93052" w14:textId="77777777" w:rsidR="00851CB5" w:rsidRPr="00310F47" w:rsidRDefault="00124142" w:rsidP="003139A7">
      <w:pPr>
        <w:spacing w:after="24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10F47">
        <w:rPr>
          <w:rFonts w:ascii="Arial" w:hAnsi="Arial" w:cs="Arial"/>
          <w:b/>
          <w:sz w:val="28"/>
          <w:szCs w:val="28"/>
        </w:rPr>
        <w:t xml:space="preserve">MEDIA RELEASE </w:t>
      </w:r>
    </w:p>
    <w:p w14:paraId="1FAF9368" w14:textId="774FE883" w:rsidR="003D413D" w:rsidRPr="00310F47" w:rsidRDefault="000A692B" w:rsidP="003139A7">
      <w:pPr>
        <w:spacing w:after="24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</w:t>
      </w:r>
      <w:r w:rsidR="00F42CF1">
        <w:rPr>
          <w:rFonts w:ascii="Arial" w:hAnsi="Arial" w:cs="Arial"/>
          <w:b/>
        </w:rPr>
        <w:t>clarifies</w:t>
      </w:r>
      <w:r>
        <w:rPr>
          <w:rFonts w:ascii="Arial" w:hAnsi="Arial" w:cs="Arial"/>
          <w:b/>
        </w:rPr>
        <w:t xml:space="preserve"> dog zones for shire’s beaches</w:t>
      </w:r>
    </w:p>
    <w:p w14:paraId="1124CB9A" w14:textId="00C64B6C" w:rsidR="00F42CF1" w:rsidRDefault="00F42CF1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rules around </w:t>
      </w:r>
      <w:r w:rsidR="00834755">
        <w:rPr>
          <w:rFonts w:ascii="Arial" w:hAnsi="Arial" w:cs="Arial"/>
          <w:bCs/>
        </w:rPr>
        <w:t xml:space="preserve">dog </w:t>
      </w:r>
      <w:r w:rsidR="00795EC2">
        <w:rPr>
          <w:rFonts w:ascii="Arial" w:hAnsi="Arial" w:cs="Arial"/>
          <w:bCs/>
        </w:rPr>
        <w:t>exercise areas</w:t>
      </w:r>
      <w:r w:rsidR="00834755">
        <w:rPr>
          <w:rFonts w:ascii="Arial" w:hAnsi="Arial" w:cs="Arial"/>
          <w:bCs/>
        </w:rPr>
        <w:t xml:space="preserve"> </w:t>
      </w:r>
      <w:r w:rsidR="00795EC2">
        <w:rPr>
          <w:rFonts w:ascii="Arial" w:hAnsi="Arial" w:cs="Arial"/>
          <w:bCs/>
        </w:rPr>
        <w:t>on the</w:t>
      </w:r>
      <w:r>
        <w:rPr>
          <w:rFonts w:ascii="Arial" w:hAnsi="Arial" w:cs="Arial"/>
          <w:bCs/>
        </w:rPr>
        <w:t xml:space="preserve"> region’s stunning beaches </w:t>
      </w:r>
      <w:r w:rsidR="008D0566">
        <w:rPr>
          <w:rFonts w:ascii="Arial" w:hAnsi="Arial" w:cs="Arial"/>
          <w:bCs/>
        </w:rPr>
        <w:t xml:space="preserve">are set to </w:t>
      </w:r>
      <w:r w:rsidR="00647E55">
        <w:rPr>
          <w:rFonts w:ascii="Arial" w:hAnsi="Arial" w:cs="Arial"/>
          <w:bCs/>
        </w:rPr>
        <w:t xml:space="preserve">become </w:t>
      </w:r>
      <w:r>
        <w:rPr>
          <w:rFonts w:ascii="Arial" w:hAnsi="Arial" w:cs="Arial"/>
          <w:bCs/>
        </w:rPr>
        <w:t xml:space="preserve">clearer </w:t>
      </w:r>
      <w:r w:rsidR="008D0566">
        <w:rPr>
          <w:rFonts w:ascii="Arial" w:hAnsi="Arial" w:cs="Arial"/>
          <w:bCs/>
        </w:rPr>
        <w:t>through new mapping and updated off-leash dog areas from October,</w:t>
      </w:r>
      <w:r w:rsidR="00795EC2">
        <w:rPr>
          <w:rFonts w:ascii="Arial" w:hAnsi="Arial" w:cs="Arial"/>
          <w:bCs/>
        </w:rPr>
        <w:t xml:space="preserve"> following significant community consultation on the subject.</w:t>
      </w:r>
    </w:p>
    <w:p w14:paraId="2B5CD709" w14:textId="23ED238C" w:rsidR="006D19DE" w:rsidRDefault="008D0566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Kempsey Shire </w:t>
      </w:r>
      <w:r w:rsidR="00F42CF1">
        <w:rPr>
          <w:rFonts w:ascii="Arial" w:hAnsi="Arial" w:cs="Arial"/>
          <w:bCs/>
        </w:rPr>
        <w:t xml:space="preserve">Council </w:t>
      </w:r>
      <w:r>
        <w:rPr>
          <w:rFonts w:ascii="Arial" w:hAnsi="Arial" w:cs="Arial"/>
          <w:bCs/>
        </w:rPr>
        <w:t xml:space="preserve">has </w:t>
      </w:r>
      <w:r w:rsidR="00F42CF1">
        <w:rPr>
          <w:rFonts w:ascii="Arial" w:hAnsi="Arial" w:cs="Arial"/>
          <w:bCs/>
        </w:rPr>
        <w:t>been w</w:t>
      </w:r>
      <w:r w:rsidR="006D19DE">
        <w:rPr>
          <w:rFonts w:ascii="Arial" w:hAnsi="Arial" w:cs="Arial"/>
          <w:bCs/>
        </w:rPr>
        <w:t xml:space="preserve">orking </w:t>
      </w:r>
      <w:r w:rsidR="00F42CF1">
        <w:rPr>
          <w:rFonts w:ascii="Arial" w:hAnsi="Arial" w:cs="Arial"/>
          <w:bCs/>
        </w:rPr>
        <w:t xml:space="preserve">since October </w:t>
      </w:r>
      <w:r w:rsidR="006D19DE">
        <w:rPr>
          <w:rFonts w:ascii="Arial" w:hAnsi="Arial" w:cs="Arial"/>
          <w:bCs/>
        </w:rPr>
        <w:t>with key stakeholders including animal groups</w:t>
      </w:r>
      <w:r w:rsidR="00F42CF1">
        <w:rPr>
          <w:rFonts w:ascii="Arial" w:hAnsi="Arial" w:cs="Arial"/>
          <w:bCs/>
        </w:rPr>
        <w:t xml:space="preserve"> and</w:t>
      </w:r>
      <w:r w:rsidR="006D19DE">
        <w:rPr>
          <w:rFonts w:ascii="Arial" w:hAnsi="Arial" w:cs="Arial"/>
          <w:bCs/>
        </w:rPr>
        <w:t xml:space="preserve"> state government bodies such as the NSW National Parks and Wildlife Services</w:t>
      </w:r>
      <w:r>
        <w:rPr>
          <w:rFonts w:ascii="Arial" w:hAnsi="Arial" w:cs="Arial"/>
          <w:bCs/>
        </w:rPr>
        <w:t>,</w:t>
      </w:r>
      <w:r w:rsidR="00F42CF1">
        <w:rPr>
          <w:rFonts w:ascii="Arial" w:hAnsi="Arial" w:cs="Arial"/>
          <w:bCs/>
        </w:rPr>
        <w:t xml:space="preserve"> </w:t>
      </w:r>
      <w:r w:rsidR="00374123">
        <w:rPr>
          <w:rFonts w:ascii="Arial" w:hAnsi="Arial" w:cs="Arial"/>
          <w:bCs/>
        </w:rPr>
        <w:t>while also</w:t>
      </w:r>
      <w:r w:rsidR="00F42CF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running an extensive community survey</w:t>
      </w:r>
      <w:r w:rsidR="00F42CF1">
        <w:rPr>
          <w:rFonts w:ascii="Arial" w:hAnsi="Arial" w:cs="Arial"/>
          <w:bCs/>
        </w:rPr>
        <w:t>. Based on that consultation,</w:t>
      </w:r>
      <w:r w:rsidR="006D19DE">
        <w:rPr>
          <w:rFonts w:ascii="Arial" w:hAnsi="Arial" w:cs="Arial"/>
          <w:bCs/>
        </w:rPr>
        <w:t xml:space="preserve"> Council</w:t>
      </w:r>
      <w:r w:rsidR="00911A76">
        <w:rPr>
          <w:rFonts w:ascii="Arial" w:hAnsi="Arial" w:cs="Arial"/>
          <w:bCs/>
        </w:rPr>
        <w:t xml:space="preserve"> </w:t>
      </w:r>
      <w:r w:rsidR="00F42CF1">
        <w:rPr>
          <w:rFonts w:ascii="Arial" w:hAnsi="Arial" w:cs="Arial"/>
          <w:bCs/>
        </w:rPr>
        <w:t xml:space="preserve">staff </w:t>
      </w:r>
      <w:r w:rsidR="00834755">
        <w:rPr>
          <w:rFonts w:ascii="Arial" w:hAnsi="Arial" w:cs="Arial"/>
          <w:bCs/>
        </w:rPr>
        <w:t xml:space="preserve">made </w:t>
      </w:r>
      <w:r w:rsidR="00911A76">
        <w:rPr>
          <w:rFonts w:ascii="Arial" w:hAnsi="Arial" w:cs="Arial"/>
          <w:bCs/>
        </w:rPr>
        <w:t xml:space="preserve">recommendations to improve and streamline </w:t>
      </w:r>
      <w:r w:rsidR="00F42CF1">
        <w:rPr>
          <w:rFonts w:ascii="Arial" w:hAnsi="Arial" w:cs="Arial"/>
          <w:bCs/>
        </w:rPr>
        <w:t xml:space="preserve">the </w:t>
      </w:r>
      <w:r w:rsidR="00911A76">
        <w:rPr>
          <w:rFonts w:ascii="Arial" w:hAnsi="Arial" w:cs="Arial"/>
          <w:bCs/>
        </w:rPr>
        <w:t>rule</w:t>
      </w:r>
      <w:r w:rsidR="00F42CF1">
        <w:rPr>
          <w:rFonts w:ascii="Arial" w:hAnsi="Arial" w:cs="Arial"/>
          <w:bCs/>
        </w:rPr>
        <w:t>s</w:t>
      </w:r>
      <w:r w:rsidR="00911A76">
        <w:rPr>
          <w:rFonts w:ascii="Arial" w:hAnsi="Arial" w:cs="Arial"/>
          <w:bCs/>
        </w:rPr>
        <w:t xml:space="preserve"> surrounding dogs in public spaces, including off-leash exercise areas.</w:t>
      </w:r>
    </w:p>
    <w:p w14:paraId="5E6C28D4" w14:textId="6EC5756D" w:rsidR="006D019C" w:rsidRDefault="008D0566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At the June ordinary meeting, </w:t>
      </w:r>
      <w:r w:rsidR="006D019C">
        <w:rPr>
          <w:rFonts w:ascii="Arial" w:hAnsi="Arial" w:cs="Arial"/>
          <w:bCs/>
        </w:rPr>
        <w:t xml:space="preserve">Council resolved to adopt </w:t>
      </w:r>
      <w:r>
        <w:rPr>
          <w:rFonts w:ascii="Arial" w:hAnsi="Arial" w:cs="Arial"/>
          <w:bCs/>
        </w:rPr>
        <w:t xml:space="preserve">new off-leash zones for </w:t>
      </w:r>
      <w:r w:rsidR="006D019C">
        <w:rPr>
          <w:rFonts w:ascii="Arial" w:hAnsi="Arial" w:cs="Arial"/>
          <w:bCs/>
        </w:rPr>
        <w:t xml:space="preserve">outlined for Hat Head, South West </w:t>
      </w:r>
      <w:r w:rsidR="002D18D7">
        <w:rPr>
          <w:rFonts w:ascii="Arial" w:hAnsi="Arial" w:cs="Arial"/>
          <w:bCs/>
        </w:rPr>
        <w:t>Rocks, Grassy</w:t>
      </w:r>
      <w:r w:rsidR="006D019C">
        <w:rPr>
          <w:rFonts w:ascii="Arial" w:hAnsi="Arial" w:cs="Arial"/>
          <w:bCs/>
        </w:rPr>
        <w:t xml:space="preserve"> Head</w:t>
      </w:r>
      <w:r>
        <w:rPr>
          <w:rFonts w:ascii="Arial" w:hAnsi="Arial" w:cs="Arial"/>
          <w:bCs/>
        </w:rPr>
        <w:t xml:space="preserve"> and </w:t>
      </w:r>
      <w:r w:rsidR="00B6180F">
        <w:rPr>
          <w:rFonts w:ascii="Arial" w:hAnsi="Arial" w:cs="Arial"/>
          <w:bCs/>
        </w:rPr>
        <w:t xml:space="preserve">Killick Beach at </w:t>
      </w:r>
      <w:r w:rsidR="008A0794">
        <w:rPr>
          <w:rFonts w:ascii="Arial" w:hAnsi="Arial" w:cs="Arial"/>
          <w:bCs/>
        </w:rPr>
        <w:t xml:space="preserve">Crescent Head, </w:t>
      </w:r>
      <w:bookmarkStart w:id="0" w:name="_Hlk76041155"/>
      <w:r w:rsidR="00F42CF1">
        <w:rPr>
          <w:rFonts w:ascii="Arial" w:hAnsi="Arial" w:cs="Arial"/>
          <w:bCs/>
        </w:rPr>
        <w:t>basing their final decisions on clear messaging received through significant community engagement.</w:t>
      </w:r>
    </w:p>
    <w:bookmarkEnd w:id="0"/>
    <w:p w14:paraId="5A6E857F" w14:textId="2D461724" w:rsidR="006D019C" w:rsidRPr="00310F47" w:rsidRDefault="006D019C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Kempsey Shire Council Mayor, Liz Campbell, </w:t>
      </w:r>
      <w:r w:rsidR="00834755">
        <w:rPr>
          <w:rFonts w:ascii="Arial" w:hAnsi="Arial" w:cs="Arial"/>
          <w:bCs/>
        </w:rPr>
        <w:t xml:space="preserve">recognised the passion in the community feedback and </w:t>
      </w:r>
      <w:r w:rsidR="00374123">
        <w:rPr>
          <w:rFonts w:ascii="Arial" w:hAnsi="Arial" w:cs="Arial"/>
          <w:bCs/>
        </w:rPr>
        <w:t xml:space="preserve">said </w:t>
      </w:r>
      <w:r w:rsidR="00834755">
        <w:rPr>
          <w:rFonts w:ascii="Arial" w:hAnsi="Arial" w:cs="Arial"/>
          <w:bCs/>
        </w:rPr>
        <w:t xml:space="preserve">the outcome is a </w:t>
      </w:r>
      <w:r w:rsidR="008A0794">
        <w:rPr>
          <w:rFonts w:ascii="Arial" w:hAnsi="Arial" w:cs="Arial"/>
          <w:bCs/>
        </w:rPr>
        <w:t>reasonable balance for dog walkers and beachgoers across the shire.</w:t>
      </w:r>
    </w:p>
    <w:p w14:paraId="4BF43EC8" w14:textId="74F29545" w:rsidR="00866DAC" w:rsidRDefault="008A0794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“</w:t>
      </w:r>
      <w:r w:rsidR="00834755">
        <w:rPr>
          <w:rFonts w:ascii="Arial" w:hAnsi="Arial" w:cs="Arial"/>
          <w:bCs/>
        </w:rPr>
        <w:t xml:space="preserve">Clarity on the rules for dog walking on our beaches </w:t>
      </w:r>
      <w:r>
        <w:rPr>
          <w:rFonts w:ascii="Arial" w:hAnsi="Arial" w:cs="Arial"/>
          <w:bCs/>
        </w:rPr>
        <w:t>represent</w:t>
      </w:r>
      <w:r w:rsidR="00834755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a fantastic </w:t>
      </w:r>
      <w:r w:rsidR="00374123">
        <w:rPr>
          <w:rFonts w:ascii="Arial" w:hAnsi="Arial" w:cs="Arial"/>
          <w:bCs/>
        </w:rPr>
        <w:t xml:space="preserve">step </w:t>
      </w:r>
      <w:r>
        <w:rPr>
          <w:rFonts w:ascii="Arial" w:hAnsi="Arial" w:cs="Arial"/>
          <w:bCs/>
        </w:rPr>
        <w:t xml:space="preserve">forward </w:t>
      </w:r>
      <w:r w:rsidR="009A5769">
        <w:rPr>
          <w:rFonts w:ascii="Arial" w:hAnsi="Arial" w:cs="Arial"/>
          <w:bCs/>
        </w:rPr>
        <w:t xml:space="preserve">for Council in working with dog owners, </w:t>
      </w:r>
      <w:r w:rsidR="00062647">
        <w:rPr>
          <w:rFonts w:ascii="Arial" w:hAnsi="Arial" w:cs="Arial"/>
          <w:bCs/>
        </w:rPr>
        <w:t xml:space="preserve">while </w:t>
      </w:r>
      <w:r w:rsidR="00834755">
        <w:rPr>
          <w:rFonts w:ascii="Arial" w:hAnsi="Arial" w:cs="Arial"/>
          <w:bCs/>
        </w:rPr>
        <w:t>taking on board the</w:t>
      </w:r>
      <w:r w:rsidR="0037412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clear messaging</w:t>
      </w:r>
      <w:r w:rsidR="009C2F9A">
        <w:rPr>
          <w:rFonts w:ascii="Arial" w:hAnsi="Arial" w:cs="Arial"/>
          <w:bCs/>
        </w:rPr>
        <w:t xml:space="preserve"> provided</w:t>
      </w:r>
      <w:r>
        <w:rPr>
          <w:rFonts w:ascii="Arial" w:hAnsi="Arial" w:cs="Arial"/>
          <w:bCs/>
        </w:rPr>
        <w:t xml:space="preserve"> from our community</w:t>
      </w:r>
      <w:r w:rsidR="009C2F9A">
        <w:rPr>
          <w:rFonts w:ascii="Arial" w:hAnsi="Arial" w:cs="Arial"/>
          <w:bCs/>
        </w:rPr>
        <w:t xml:space="preserve"> on how they would like to resolve</w:t>
      </w:r>
      <w:r w:rsidR="00FE3BC5">
        <w:rPr>
          <w:rFonts w:ascii="Arial" w:hAnsi="Arial" w:cs="Arial"/>
          <w:bCs/>
        </w:rPr>
        <w:t xml:space="preserve"> this topic</w:t>
      </w:r>
      <w:r>
        <w:rPr>
          <w:rFonts w:ascii="Arial" w:hAnsi="Arial" w:cs="Arial"/>
          <w:bCs/>
        </w:rPr>
        <w:t xml:space="preserve">,” said Cr </w:t>
      </w:r>
      <w:r w:rsidR="00F42CF1">
        <w:rPr>
          <w:rFonts w:ascii="Arial" w:hAnsi="Arial" w:cs="Arial"/>
          <w:bCs/>
        </w:rPr>
        <w:t>Campbell</w:t>
      </w:r>
      <w:r>
        <w:rPr>
          <w:rFonts w:ascii="Arial" w:hAnsi="Arial" w:cs="Arial"/>
          <w:bCs/>
        </w:rPr>
        <w:t>.</w:t>
      </w:r>
    </w:p>
    <w:p w14:paraId="32671A43" w14:textId="018014B3" w:rsidR="00FB1EFD" w:rsidRDefault="00374123" w:rsidP="008D0566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9A5769">
        <w:rPr>
          <w:rFonts w:ascii="Arial" w:hAnsi="Arial" w:cs="Arial"/>
          <w:bCs/>
        </w:rPr>
        <w:t xml:space="preserve">ew </w:t>
      </w:r>
      <w:r w:rsidR="0052485C">
        <w:rPr>
          <w:rFonts w:ascii="Arial" w:hAnsi="Arial" w:cs="Arial"/>
          <w:bCs/>
        </w:rPr>
        <w:t xml:space="preserve">signage </w:t>
      </w:r>
      <w:r w:rsidR="009A5769">
        <w:rPr>
          <w:rFonts w:ascii="Arial" w:hAnsi="Arial" w:cs="Arial"/>
          <w:bCs/>
        </w:rPr>
        <w:t xml:space="preserve">will be installed </w:t>
      </w:r>
      <w:r w:rsidR="00E6317B">
        <w:rPr>
          <w:rFonts w:ascii="Arial" w:hAnsi="Arial" w:cs="Arial"/>
          <w:bCs/>
        </w:rPr>
        <w:t xml:space="preserve">at Hat Head, South West Rocks, Crescent Head and Grassy Head </w:t>
      </w:r>
      <w:r w:rsidR="002C351E">
        <w:rPr>
          <w:rFonts w:ascii="Arial" w:hAnsi="Arial" w:cs="Arial"/>
          <w:bCs/>
        </w:rPr>
        <w:t xml:space="preserve">as </w:t>
      </w:r>
      <w:r w:rsidR="00E6317B">
        <w:rPr>
          <w:rFonts w:ascii="Arial" w:hAnsi="Arial" w:cs="Arial"/>
          <w:bCs/>
        </w:rPr>
        <w:t>the new access arrangements</w:t>
      </w:r>
      <w:r w:rsidR="00FB1EFD">
        <w:rPr>
          <w:rFonts w:ascii="Arial" w:hAnsi="Arial" w:cs="Arial"/>
          <w:bCs/>
        </w:rPr>
        <w:t xml:space="preserve"> change</w:t>
      </w:r>
      <w:r w:rsidR="009A5769">
        <w:rPr>
          <w:rFonts w:ascii="Arial" w:hAnsi="Arial" w:cs="Arial"/>
          <w:bCs/>
        </w:rPr>
        <w:t xml:space="preserve">. </w:t>
      </w:r>
      <w:r w:rsidR="009329FD">
        <w:rPr>
          <w:rFonts w:ascii="Arial" w:hAnsi="Arial" w:cs="Arial"/>
          <w:bCs/>
        </w:rPr>
        <w:t>New mapping for the Shire and educational material shall also be made available via Council’s website and brochures.</w:t>
      </w:r>
      <w:r w:rsidR="002C351E">
        <w:rPr>
          <w:rFonts w:ascii="Arial" w:hAnsi="Arial" w:cs="Arial"/>
          <w:bCs/>
        </w:rPr>
        <w:t xml:space="preserve"> These </w:t>
      </w:r>
      <w:r w:rsidR="008D0566" w:rsidRPr="008D0566">
        <w:rPr>
          <w:rFonts w:ascii="Arial" w:hAnsi="Arial" w:cs="Arial"/>
          <w:bCs/>
        </w:rPr>
        <w:t xml:space="preserve">changes will occur through a staged process </w:t>
      </w:r>
      <w:r w:rsidR="002C351E">
        <w:rPr>
          <w:rFonts w:ascii="Arial" w:hAnsi="Arial" w:cs="Arial"/>
          <w:bCs/>
        </w:rPr>
        <w:t>in</w:t>
      </w:r>
      <w:r w:rsidR="008D0566" w:rsidRPr="008D0566">
        <w:rPr>
          <w:rFonts w:ascii="Arial" w:hAnsi="Arial" w:cs="Arial"/>
          <w:bCs/>
        </w:rPr>
        <w:t xml:space="preserve"> October </w:t>
      </w:r>
      <w:r w:rsidR="002C351E">
        <w:rPr>
          <w:rFonts w:ascii="Arial" w:hAnsi="Arial" w:cs="Arial"/>
          <w:bCs/>
        </w:rPr>
        <w:t>and</w:t>
      </w:r>
      <w:r w:rsidR="002C351E" w:rsidRPr="008D0566">
        <w:rPr>
          <w:rFonts w:ascii="Arial" w:hAnsi="Arial" w:cs="Arial"/>
          <w:bCs/>
        </w:rPr>
        <w:t xml:space="preserve"> </w:t>
      </w:r>
      <w:r w:rsidR="008D0566" w:rsidRPr="008D0566">
        <w:rPr>
          <w:rFonts w:ascii="Arial" w:hAnsi="Arial" w:cs="Arial"/>
          <w:bCs/>
        </w:rPr>
        <w:t>November</w:t>
      </w:r>
      <w:r w:rsidR="008D0566">
        <w:rPr>
          <w:rFonts w:ascii="Arial" w:hAnsi="Arial" w:cs="Arial"/>
          <w:bCs/>
        </w:rPr>
        <w:t xml:space="preserve">. </w:t>
      </w:r>
    </w:p>
    <w:p w14:paraId="60EDBAA6" w14:textId="743AD0F4" w:rsidR="008D0566" w:rsidRDefault="008D0566" w:rsidP="008D0566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roll out </w:t>
      </w:r>
      <w:r w:rsidR="00FB1EFD">
        <w:rPr>
          <w:rFonts w:ascii="Arial" w:hAnsi="Arial" w:cs="Arial"/>
          <w:bCs/>
        </w:rPr>
        <w:t xml:space="preserve">of changes </w:t>
      </w:r>
      <w:r>
        <w:rPr>
          <w:rFonts w:ascii="Arial" w:hAnsi="Arial" w:cs="Arial"/>
          <w:bCs/>
        </w:rPr>
        <w:t xml:space="preserve">will begin </w:t>
      </w:r>
      <w:r w:rsidRPr="008D0566">
        <w:rPr>
          <w:rFonts w:ascii="Arial" w:hAnsi="Arial" w:cs="Arial"/>
          <w:bCs/>
        </w:rPr>
        <w:t>with Crescent Head, followed by South West Rocks</w:t>
      </w:r>
      <w:r>
        <w:rPr>
          <w:rFonts w:ascii="Arial" w:hAnsi="Arial" w:cs="Arial"/>
          <w:bCs/>
        </w:rPr>
        <w:t>,</w:t>
      </w:r>
      <w:r w:rsidRPr="008D056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then </w:t>
      </w:r>
      <w:r w:rsidRPr="008D0566">
        <w:rPr>
          <w:rFonts w:ascii="Arial" w:hAnsi="Arial" w:cs="Arial"/>
          <w:bCs/>
        </w:rPr>
        <w:t>Hat Head and Grassy Head. Additional new signage will be installed across the</w:t>
      </w:r>
      <w:r w:rsidR="00FB1EFD">
        <w:rPr>
          <w:rFonts w:ascii="Arial" w:hAnsi="Arial" w:cs="Arial"/>
          <w:bCs/>
        </w:rPr>
        <w:t xml:space="preserve"> remainder of the</w:t>
      </w:r>
      <w:r w:rsidRPr="008D0566">
        <w:rPr>
          <w:rFonts w:ascii="Arial" w:hAnsi="Arial" w:cs="Arial"/>
          <w:bCs/>
        </w:rPr>
        <w:t xml:space="preserve"> shire </w:t>
      </w:r>
      <w:r>
        <w:rPr>
          <w:rFonts w:ascii="Arial" w:hAnsi="Arial" w:cs="Arial"/>
          <w:bCs/>
        </w:rPr>
        <w:t>through</w:t>
      </w:r>
      <w:r w:rsidRPr="008D0566">
        <w:rPr>
          <w:rFonts w:ascii="Arial" w:hAnsi="Arial" w:cs="Arial"/>
          <w:bCs/>
        </w:rPr>
        <w:t xml:space="preserve"> an ongoing process.</w:t>
      </w:r>
    </w:p>
    <w:p w14:paraId="5947E3DC" w14:textId="0814DE60" w:rsidR="00B6180F" w:rsidRDefault="00B6180F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Kempsey Shire General Manager, Craig Milburn, emphasised the important responsibility pet</w:t>
      </w:r>
      <w:r w:rsidR="0052485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owners have in following the rules.</w:t>
      </w:r>
    </w:p>
    <w:p w14:paraId="04ABE692" w14:textId="0739DD15" w:rsidR="00B6180F" w:rsidRDefault="00B6180F" w:rsidP="00B6180F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“Council</w:t>
      </w:r>
      <w:r w:rsidRPr="00B6180F">
        <w:rPr>
          <w:rFonts w:ascii="Arial" w:hAnsi="Arial" w:cs="Arial"/>
          <w:bCs/>
        </w:rPr>
        <w:t xml:space="preserve"> rangers have limited resources and</w:t>
      </w:r>
      <w:r w:rsidR="0052485C">
        <w:rPr>
          <w:rFonts w:ascii="Arial" w:hAnsi="Arial" w:cs="Arial"/>
          <w:bCs/>
        </w:rPr>
        <w:t xml:space="preserve"> unfortunately</w:t>
      </w:r>
      <w:r w:rsidRPr="00B6180F">
        <w:rPr>
          <w:rFonts w:ascii="Arial" w:hAnsi="Arial" w:cs="Arial"/>
          <w:bCs/>
        </w:rPr>
        <w:t xml:space="preserve"> cannot be on the beach all day every day enforcing </w:t>
      </w:r>
      <w:r w:rsidR="0052485C">
        <w:rPr>
          <w:rFonts w:ascii="Arial" w:hAnsi="Arial" w:cs="Arial"/>
          <w:bCs/>
        </w:rPr>
        <w:t xml:space="preserve">the rules. </w:t>
      </w:r>
      <w:r w:rsidR="009A5769">
        <w:rPr>
          <w:rFonts w:ascii="Arial" w:hAnsi="Arial" w:cs="Arial"/>
          <w:bCs/>
        </w:rPr>
        <w:t>C</w:t>
      </w:r>
      <w:r w:rsidRPr="00B6180F">
        <w:rPr>
          <w:rFonts w:ascii="Arial" w:hAnsi="Arial" w:cs="Arial"/>
          <w:bCs/>
        </w:rPr>
        <w:t>ommunity education</w:t>
      </w:r>
      <w:r w:rsidR="0052485C">
        <w:rPr>
          <w:rFonts w:ascii="Arial" w:hAnsi="Arial" w:cs="Arial"/>
          <w:bCs/>
        </w:rPr>
        <w:t xml:space="preserve"> </w:t>
      </w:r>
      <w:r w:rsidR="009A5769">
        <w:rPr>
          <w:rFonts w:ascii="Arial" w:hAnsi="Arial" w:cs="Arial"/>
          <w:bCs/>
        </w:rPr>
        <w:t>of</w:t>
      </w:r>
      <w:r w:rsidR="0052485C">
        <w:rPr>
          <w:rFonts w:ascii="Arial" w:hAnsi="Arial" w:cs="Arial"/>
          <w:bCs/>
        </w:rPr>
        <w:t xml:space="preserve"> </w:t>
      </w:r>
      <w:r w:rsidR="006A56F9">
        <w:rPr>
          <w:rFonts w:ascii="Arial" w:hAnsi="Arial" w:cs="Arial"/>
          <w:bCs/>
        </w:rPr>
        <w:t>the</w:t>
      </w:r>
      <w:r w:rsidR="009A5769">
        <w:rPr>
          <w:rFonts w:ascii="Arial" w:hAnsi="Arial" w:cs="Arial"/>
          <w:bCs/>
        </w:rPr>
        <w:t>se</w:t>
      </w:r>
      <w:r w:rsidR="0052485C">
        <w:rPr>
          <w:rFonts w:ascii="Arial" w:hAnsi="Arial" w:cs="Arial"/>
          <w:bCs/>
        </w:rPr>
        <w:t xml:space="preserve"> rules</w:t>
      </w:r>
      <w:r w:rsidRPr="00B6180F">
        <w:rPr>
          <w:rFonts w:ascii="Arial" w:hAnsi="Arial" w:cs="Arial"/>
          <w:bCs/>
        </w:rPr>
        <w:t xml:space="preserve"> </w:t>
      </w:r>
      <w:r w:rsidR="0052485C">
        <w:rPr>
          <w:rFonts w:ascii="Arial" w:hAnsi="Arial" w:cs="Arial"/>
          <w:bCs/>
        </w:rPr>
        <w:t xml:space="preserve">will form part of the rollout of the </w:t>
      </w:r>
      <w:r w:rsidRPr="00B6180F">
        <w:rPr>
          <w:rFonts w:ascii="Arial" w:hAnsi="Arial" w:cs="Arial"/>
          <w:bCs/>
        </w:rPr>
        <w:t>dog exercise area</w:t>
      </w:r>
      <w:r w:rsidR="0052485C">
        <w:rPr>
          <w:rFonts w:ascii="Arial" w:hAnsi="Arial" w:cs="Arial"/>
          <w:bCs/>
        </w:rPr>
        <w:t>s</w:t>
      </w:r>
      <w:r w:rsidR="002C351E">
        <w:rPr>
          <w:rFonts w:ascii="Arial" w:hAnsi="Arial" w:cs="Arial"/>
          <w:bCs/>
        </w:rPr>
        <w:t>,” said Mr Milburn.</w:t>
      </w:r>
    </w:p>
    <w:p w14:paraId="63D79AB8" w14:textId="3DE94816" w:rsidR="008D0566" w:rsidRDefault="008D0566" w:rsidP="00B6180F">
      <w:pPr>
        <w:spacing w:after="240" w:line="240" w:lineRule="auto"/>
        <w:rPr>
          <w:rFonts w:ascii="Arial" w:hAnsi="Arial" w:cs="Arial"/>
          <w:bCs/>
          <w:color w:val="000000" w:themeColor="text1"/>
        </w:rPr>
      </w:pPr>
      <w:r w:rsidRPr="008D0566">
        <w:rPr>
          <w:rFonts w:ascii="Arial" w:hAnsi="Arial" w:cs="Arial"/>
          <w:bCs/>
          <w:color w:val="000000" w:themeColor="text1"/>
        </w:rPr>
        <w:t>“Council will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2C351E">
        <w:rPr>
          <w:rFonts w:ascii="Arial" w:hAnsi="Arial" w:cs="Arial"/>
          <w:bCs/>
          <w:color w:val="000000" w:themeColor="text1"/>
        </w:rPr>
        <w:t>also run an awareness campaign for</w:t>
      </w:r>
      <w:r w:rsidRPr="008D0566">
        <w:rPr>
          <w:rFonts w:ascii="Arial" w:hAnsi="Arial" w:cs="Arial"/>
          <w:bCs/>
          <w:color w:val="000000" w:themeColor="text1"/>
        </w:rPr>
        <w:t xml:space="preserve"> </w:t>
      </w:r>
      <w:r w:rsidR="002C351E">
        <w:rPr>
          <w:rFonts w:ascii="Arial" w:hAnsi="Arial" w:cs="Arial"/>
          <w:bCs/>
          <w:color w:val="000000" w:themeColor="text1"/>
        </w:rPr>
        <w:t xml:space="preserve">both </w:t>
      </w:r>
      <w:r w:rsidRPr="008D0566">
        <w:rPr>
          <w:rFonts w:ascii="Arial" w:hAnsi="Arial" w:cs="Arial"/>
          <w:bCs/>
          <w:color w:val="000000" w:themeColor="text1"/>
        </w:rPr>
        <w:t xml:space="preserve">dog owners and </w:t>
      </w:r>
      <w:r w:rsidR="002C351E">
        <w:rPr>
          <w:rFonts w:ascii="Arial" w:hAnsi="Arial" w:cs="Arial"/>
          <w:bCs/>
          <w:color w:val="000000" w:themeColor="text1"/>
        </w:rPr>
        <w:t>beach users</w:t>
      </w:r>
      <w:r w:rsidRPr="008D0566">
        <w:rPr>
          <w:rFonts w:ascii="Arial" w:hAnsi="Arial" w:cs="Arial"/>
          <w:bCs/>
          <w:color w:val="000000" w:themeColor="text1"/>
        </w:rPr>
        <w:t xml:space="preserve">, to help </w:t>
      </w:r>
      <w:r w:rsidR="002C351E">
        <w:rPr>
          <w:rFonts w:ascii="Arial" w:hAnsi="Arial" w:cs="Arial"/>
          <w:bCs/>
          <w:color w:val="000000" w:themeColor="text1"/>
        </w:rPr>
        <w:t xml:space="preserve">everyone </w:t>
      </w:r>
      <w:r w:rsidRPr="008D0566">
        <w:rPr>
          <w:rFonts w:ascii="Arial" w:hAnsi="Arial" w:cs="Arial"/>
          <w:bCs/>
          <w:color w:val="000000" w:themeColor="text1"/>
        </w:rPr>
        <w:t xml:space="preserve">better understand the changes that have taken place and the rules around having </w:t>
      </w:r>
      <w:r w:rsidR="002C351E">
        <w:rPr>
          <w:rFonts w:ascii="Arial" w:hAnsi="Arial" w:cs="Arial"/>
          <w:bCs/>
          <w:color w:val="000000" w:themeColor="text1"/>
        </w:rPr>
        <w:t xml:space="preserve">a </w:t>
      </w:r>
      <w:r w:rsidRPr="008D0566">
        <w:rPr>
          <w:rFonts w:ascii="Arial" w:hAnsi="Arial" w:cs="Arial"/>
          <w:bCs/>
          <w:color w:val="000000" w:themeColor="text1"/>
        </w:rPr>
        <w:t>dog in a public space.”</w:t>
      </w:r>
    </w:p>
    <w:p w14:paraId="6637DC8C" w14:textId="6E4839A0" w:rsidR="0052485C" w:rsidRPr="000A692B" w:rsidRDefault="0052485C" w:rsidP="00B6180F">
      <w:pPr>
        <w:spacing w:after="240" w:line="240" w:lineRule="auto"/>
        <w:rPr>
          <w:rFonts w:ascii="Arial" w:hAnsi="Arial" w:cs="Arial"/>
          <w:bCs/>
          <w:color w:val="000000" w:themeColor="text1"/>
        </w:rPr>
      </w:pPr>
      <w:r w:rsidRPr="000A692B">
        <w:rPr>
          <w:rFonts w:ascii="Arial" w:hAnsi="Arial" w:cs="Arial"/>
          <w:bCs/>
          <w:color w:val="000000" w:themeColor="text1"/>
        </w:rPr>
        <w:t xml:space="preserve">Additional </w:t>
      </w:r>
      <w:r w:rsidR="00B43E92">
        <w:rPr>
          <w:rFonts w:ascii="Arial" w:hAnsi="Arial" w:cs="Arial"/>
          <w:bCs/>
          <w:color w:val="000000" w:themeColor="text1"/>
        </w:rPr>
        <w:t>facilities</w:t>
      </w:r>
      <w:r w:rsidR="00B43E92" w:rsidRPr="000A692B">
        <w:rPr>
          <w:rFonts w:ascii="Arial" w:hAnsi="Arial" w:cs="Arial"/>
          <w:bCs/>
          <w:color w:val="000000" w:themeColor="text1"/>
        </w:rPr>
        <w:t xml:space="preserve"> </w:t>
      </w:r>
      <w:r w:rsidRPr="000A692B">
        <w:rPr>
          <w:rFonts w:ascii="Arial" w:hAnsi="Arial" w:cs="Arial"/>
          <w:bCs/>
          <w:color w:val="000000" w:themeColor="text1"/>
        </w:rPr>
        <w:t xml:space="preserve">to protect the environment and to assist in keeping these areas clean will </w:t>
      </w:r>
      <w:r w:rsidR="00374123">
        <w:rPr>
          <w:rFonts w:ascii="Arial" w:hAnsi="Arial" w:cs="Arial"/>
          <w:bCs/>
          <w:color w:val="000000" w:themeColor="text1"/>
        </w:rPr>
        <w:t xml:space="preserve">be </w:t>
      </w:r>
      <w:r w:rsidR="00B43E92">
        <w:rPr>
          <w:rFonts w:ascii="Arial" w:hAnsi="Arial" w:cs="Arial"/>
          <w:bCs/>
          <w:color w:val="000000" w:themeColor="text1"/>
        </w:rPr>
        <w:t>considered as part of the signage project</w:t>
      </w:r>
      <w:r w:rsidR="008D0566">
        <w:rPr>
          <w:rFonts w:ascii="Arial" w:hAnsi="Arial" w:cs="Arial"/>
          <w:bCs/>
          <w:color w:val="000000" w:themeColor="text1"/>
        </w:rPr>
        <w:t>.</w:t>
      </w:r>
    </w:p>
    <w:p w14:paraId="4F918FA2" w14:textId="77322912" w:rsidR="008A0794" w:rsidRDefault="00062647" w:rsidP="003139A7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A review of the new dog walking areas will be conducted mid-2022 to assess the outcome of the new rules. </w:t>
      </w:r>
      <w:r w:rsidR="009A5769">
        <w:rPr>
          <w:rFonts w:ascii="Arial" w:hAnsi="Arial" w:cs="Arial"/>
          <w:bCs/>
        </w:rPr>
        <w:t>Council will</w:t>
      </w:r>
      <w:r>
        <w:rPr>
          <w:rFonts w:ascii="Arial" w:hAnsi="Arial" w:cs="Arial"/>
          <w:bCs/>
        </w:rPr>
        <w:t xml:space="preserve"> also continue to work with key stakeholders to further develop facilities for dog walkers.</w:t>
      </w:r>
      <w:r w:rsidR="00B43E92">
        <w:rPr>
          <w:rFonts w:ascii="Arial" w:hAnsi="Arial" w:cs="Arial"/>
          <w:bCs/>
        </w:rPr>
        <w:t xml:space="preserve"> </w:t>
      </w:r>
    </w:p>
    <w:p w14:paraId="0F53D597" w14:textId="34963346" w:rsidR="00F42CF1" w:rsidRDefault="00062647" w:rsidP="00F42CF1">
      <w:pPr>
        <w:spacing w:after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While Council does not regulate dog access in large parts of the Shire’s Crown Lands, including a number of beaches</w:t>
      </w:r>
      <w:r w:rsidR="009A5769">
        <w:rPr>
          <w:rFonts w:ascii="Arial" w:hAnsi="Arial" w:cs="Arial"/>
          <w:bCs/>
        </w:rPr>
        <w:t xml:space="preserve">, </w:t>
      </w:r>
      <w:r w:rsidR="00F42CF1">
        <w:rPr>
          <w:rFonts w:ascii="Arial" w:hAnsi="Arial" w:cs="Arial"/>
          <w:bCs/>
        </w:rPr>
        <w:t xml:space="preserve">Council agreed to continue to advocate for the extension of off-leash areas in Crescent Head and lobby for potential changes to </w:t>
      </w:r>
      <w:r w:rsidR="001324C7">
        <w:rPr>
          <w:rFonts w:ascii="Arial" w:hAnsi="Arial" w:cs="Arial"/>
          <w:bCs/>
        </w:rPr>
        <w:t xml:space="preserve">plans of </w:t>
      </w:r>
      <w:r w:rsidR="00F42CF1">
        <w:rPr>
          <w:rFonts w:ascii="Arial" w:hAnsi="Arial" w:cs="Arial"/>
          <w:bCs/>
        </w:rPr>
        <w:t xml:space="preserve">management </w:t>
      </w:r>
      <w:r w:rsidR="001324C7">
        <w:rPr>
          <w:rFonts w:ascii="Arial" w:hAnsi="Arial" w:cs="Arial"/>
          <w:bCs/>
        </w:rPr>
        <w:t xml:space="preserve">of park areas </w:t>
      </w:r>
      <w:r w:rsidR="00F42CF1">
        <w:rPr>
          <w:rFonts w:ascii="Arial" w:hAnsi="Arial" w:cs="Arial"/>
          <w:bCs/>
        </w:rPr>
        <w:t xml:space="preserve">by the NSW National Parks and Wildlife Services. The </w:t>
      </w:r>
      <w:r w:rsidR="001324C7">
        <w:rPr>
          <w:rFonts w:ascii="Arial" w:hAnsi="Arial" w:cs="Arial"/>
          <w:bCs/>
        </w:rPr>
        <w:t>advocacy</w:t>
      </w:r>
      <w:r w:rsidR="00F42CF1">
        <w:rPr>
          <w:rFonts w:ascii="Arial" w:hAnsi="Arial" w:cs="Arial"/>
          <w:bCs/>
        </w:rPr>
        <w:t xml:space="preserve"> will </w:t>
      </w:r>
      <w:r w:rsidR="001324C7">
        <w:rPr>
          <w:rFonts w:ascii="Arial" w:hAnsi="Arial" w:cs="Arial"/>
          <w:bCs/>
        </w:rPr>
        <w:t xml:space="preserve">aim to </w:t>
      </w:r>
      <w:r w:rsidR="00F42CF1">
        <w:rPr>
          <w:rFonts w:ascii="Arial" w:hAnsi="Arial" w:cs="Arial"/>
          <w:bCs/>
        </w:rPr>
        <w:t xml:space="preserve">allow </w:t>
      </w:r>
      <w:r w:rsidR="009329FD">
        <w:rPr>
          <w:rFonts w:ascii="Arial" w:hAnsi="Arial" w:cs="Arial"/>
          <w:bCs/>
        </w:rPr>
        <w:t xml:space="preserve">or enhance access for dog </w:t>
      </w:r>
      <w:r w:rsidR="00F42CF1">
        <w:rPr>
          <w:rFonts w:ascii="Arial" w:hAnsi="Arial" w:cs="Arial"/>
          <w:bCs/>
        </w:rPr>
        <w:t xml:space="preserve">owners to </w:t>
      </w:r>
      <w:r w:rsidR="009329FD">
        <w:rPr>
          <w:rFonts w:ascii="Arial" w:hAnsi="Arial" w:cs="Arial"/>
          <w:bCs/>
        </w:rPr>
        <w:t>Back Beach and via Richardsons Crossing</w:t>
      </w:r>
      <w:r w:rsidR="00F42CF1">
        <w:rPr>
          <w:rFonts w:ascii="Arial" w:hAnsi="Arial" w:cs="Arial"/>
          <w:bCs/>
        </w:rPr>
        <w:t>.</w:t>
      </w:r>
    </w:p>
    <w:p w14:paraId="74196155" w14:textId="77777777" w:rsidR="00FD5D99" w:rsidRPr="00310F47" w:rsidRDefault="00E85DF5" w:rsidP="003139A7">
      <w:pPr>
        <w:spacing w:after="240" w:line="240" w:lineRule="auto"/>
        <w:rPr>
          <w:rFonts w:ascii="Arial" w:hAnsi="Arial" w:cs="Arial"/>
          <w:b/>
        </w:rPr>
      </w:pPr>
      <w:r w:rsidRPr="00310F47">
        <w:rPr>
          <w:rFonts w:ascii="Arial" w:hAnsi="Arial" w:cs="Arial"/>
          <w:b/>
        </w:rPr>
        <w:t>ENDS</w:t>
      </w:r>
    </w:p>
    <w:p w14:paraId="0CB8028D" w14:textId="40B84D8D" w:rsidR="002239D1" w:rsidRPr="00795EC2" w:rsidRDefault="00851CB5" w:rsidP="003139A7">
      <w:pPr>
        <w:spacing w:after="240" w:line="240" w:lineRule="auto"/>
        <w:rPr>
          <w:rFonts w:ascii="Arial" w:hAnsi="Arial" w:cs="Arial"/>
          <w:b/>
        </w:rPr>
      </w:pPr>
      <w:r w:rsidRPr="00795EC2">
        <w:rPr>
          <w:rFonts w:ascii="Arial" w:hAnsi="Arial" w:cs="Arial"/>
          <w:b/>
        </w:rPr>
        <w:t xml:space="preserve">Photo caption: </w:t>
      </w:r>
      <w:r w:rsidR="00F42CF1" w:rsidRPr="00795EC2">
        <w:rPr>
          <w:rFonts w:ascii="Arial" w:hAnsi="Arial" w:cs="Arial"/>
          <w:b/>
        </w:rPr>
        <w:t xml:space="preserve">Maps of the adopted off-leash dog walking </w:t>
      </w:r>
      <w:r w:rsidR="00795EC2" w:rsidRPr="00795EC2">
        <w:rPr>
          <w:rFonts w:ascii="Arial" w:hAnsi="Arial" w:cs="Arial"/>
          <w:b/>
        </w:rPr>
        <w:t>area in Crescent Head.</w:t>
      </w:r>
    </w:p>
    <w:p w14:paraId="0A469AB1" w14:textId="2DA6A9B6" w:rsidR="00E85DF5" w:rsidRDefault="00E85DF5" w:rsidP="003139A7">
      <w:pPr>
        <w:spacing w:after="240" w:line="240" w:lineRule="auto"/>
        <w:rPr>
          <w:rFonts w:ascii="Arial" w:hAnsi="Arial" w:cs="Arial"/>
          <w:b/>
          <w:i/>
          <w:iCs/>
          <w:sz w:val="20"/>
          <w:szCs w:val="20"/>
        </w:rPr>
      </w:pPr>
      <w:r w:rsidRPr="004A5733">
        <w:rPr>
          <w:rFonts w:ascii="Arial" w:hAnsi="Arial" w:cs="Arial"/>
          <w:b/>
          <w:i/>
          <w:iCs/>
          <w:sz w:val="20"/>
          <w:szCs w:val="20"/>
        </w:rPr>
        <w:t>For more information or to arrange an interview please contact</w:t>
      </w:r>
      <w:r w:rsidR="004A5733" w:rsidRPr="004A5733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4A5733">
        <w:rPr>
          <w:rFonts w:ascii="Arial" w:hAnsi="Arial" w:cs="Arial"/>
          <w:b/>
          <w:i/>
          <w:iCs/>
          <w:sz w:val="20"/>
          <w:szCs w:val="20"/>
        </w:rPr>
        <w:t>Giles Hardie on 0411 221 016</w:t>
      </w:r>
    </w:p>
    <w:p w14:paraId="32D77C73" w14:textId="10DEA804" w:rsidR="00911A76" w:rsidRPr="004A5733" w:rsidRDefault="00911A76" w:rsidP="003139A7">
      <w:pPr>
        <w:spacing w:after="240" w:line="240" w:lineRule="auto"/>
        <w:rPr>
          <w:rFonts w:ascii="Arial" w:hAnsi="Arial" w:cs="Arial"/>
          <w:b/>
          <w:i/>
          <w:iCs/>
          <w:sz w:val="20"/>
          <w:szCs w:val="20"/>
        </w:rPr>
      </w:pPr>
    </w:p>
    <w:sectPr w:rsidR="00911A76" w:rsidRPr="004A5733" w:rsidSect="00E85DF5">
      <w:headerReference w:type="even" r:id="rId10"/>
      <w:headerReference w:type="default" r:id="rId11"/>
      <w:headerReference w:type="first" r:id="rId12"/>
      <w:pgSz w:w="11906" w:h="16838"/>
      <w:pgMar w:top="200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14BFD" w14:textId="77777777" w:rsidR="00874DD3" w:rsidRDefault="00874DD3" w:rsidP="005C24A8">
      <w:pPr>
        <w:spacing w:after="0" w:line="240" w:lineRule="auto"/>
      </w:pPr>
      <w:r>
        <w:separator/>
      </w:r>
    </w:p>
  </w:endnote>
  <w:endnote w:type="continuationSeparator" w:id="0">
    <w:p w14:paraId="00B3E6D3" w14:textId="77777777" w:rsidR="00874DD3" w:rsidRDefault="00874DD3" w:rsidP="005C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02DDE" w14:textId="77777777" w:rsidR="00874DD3" w:rsidRDefault="00874DD3" w:rsidP="005C24A8">
      <w:pPr>
        <w:spacing w:after="0" w:line="240" w:lineRule="auto"/>
      </w:pPr>
      <w:r>
        <w:separator/>
      </w:r>
    </w:p>
  </w:footnote>
  <w:footnote w:type="continuationSeparator" w:id="0">
    <w:p w14:paraId="67F211B5" w14:textId="77777777" w:rsidR="00874DD3" w:rsidRDefault="00874DD3" w:rsidP="005C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D1626" w14:textId="77777777" w:rsidR="005C24A8" w:rsidRDefault="00874DD3">
    <w:pPr>
      <w:pStyle w:val="Header"/>
    </w:pPr>
    <w:r>
      <w:rPr>
        <w:noProof/>
        <w:lang w:eastAsia="en-AU"/>
      </w:rPr>
      <w:pict w14:anchorId="4B892C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36711" o:spid="_x0000_s2056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KSC_MRTemplate_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01EB9" w14:textId="77777777" w:rsidR="005C24A8" w:rsidRDefault="002239D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6" behindDoc="1" locked="1" layoutInCell="1" allowOverlap="1" wp14:anchorId="68722533" wp14:editId="7E0A12F4">
          <wp:simplePos x="0" y="0"/>
          <wp:positionH relativeFrom="column">
            <wp:posOffset>-942340</wp:posOffset>
          </wp:positionH>
          <wp:positionV relativeFrom="page">
            <wp:posOffset>-9525</wp:posOffset>
          </wp:positionV>
          <wp:extent cx="7588885" cy="1073467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85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D995A" w14:textId="77777777" w:rsidR="005C24A8" w:rsidRDefault="00874DD3">
    <w:pPr>
      <w:pStyle w:val="Header"/>
    </w:pPr>
    <w:r>
      <w:rPr>
        <w:noProof/>
        <w:lang w:eastAsia="en-AU"/>
      </w:rPr>
      <w:pict w14:anchorId="63861D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36710" o:spid="_x0000_s205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KSC_MRTemplate_A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trackRevisions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DE"/>
    <w:rsid w:val="000141EA"/>
    <w:rsid w:val="00052793"/>
    <w:rsid w:val="00062647"/>
    <w:rsid w:val="000A0D7E"/>
    <w:rsid w:val="000A692B"/>
    <w:rsid w:val="000C1624"/>
    <w:rsid w:val="000C74E5"/>
    <w:rsid w:val="000E390A"/>
    <w:rsid w:val="00104ACC"/>
    <w:rsid w:val="00124142"/>
    <w:rsid w:val="001324C7"/>
    <w:rsid w:val="001609EC"/>
    <w:rsid w:val="001740B9"/>
    <w:rsid w:val="00194741"/>
    <w:rsid w:val="00196123"/>
    <w:rsid w:val="002239D1"/>
    <w:rsid w:val="00246787"/>
    <w:rsid w:val="00272500"/>
    <w:rsid w:val="002C351E"/>
    <w:rsid w:val="002D18D7"/>
    <w:rsid w:val="002D1EA0"/>
    <w:rsid w:val="002D5E10"/>
    <w:rsid w:val="00310F47"/>
    <w:rsid w:val="003139A7"/>
    <w:rsid w:val="00313B0D"/>
    <w:rsid w:val="00364285"/>
    <w:rsid w:val="00374123"/>
    <w:rsid w:val="00380F49"/>
    <w:rsid w:val="0038234C"/>
    <w:rsid w:val="003856A1"/>
    <w:rsid w:val="003B0289"/>
    <w:rsid w:val="003D413D"/>
    <w:rsid w:val="0040683E"/>
    <w:rsid w:val="00435E87"/>
    <w:rsid w:val="0044485D"/>
    <w:rsid w:val="00463C81"/>
    <w:rsid w:val="004A5733"/>
    <w:rsid w:val="004C1723"/>
    <w:rsid w:val="004E50C7"/>
    <w:rsid w:val="0052485C"/>
    <w:rsid w:val="00573C00"/>
    <w:rsid w:val="0058049E"/>
    <w:rsid w:val="00595604"/>
    <w:rsid w:val="005C24A8"/>
    <w:rsid w:val="005C329F"/>
    <w:rsid w:val="005C4EBA"/>
    <w:rsid w:val="0062337C"/>
    <w:rsid w:val="00647E55"/>
    <w:rsid w:val="006A56F9"/>
    <w:rsid w:val="006B5543"/>
    <w:rsid w:val="006D019C"/>
    <w:rsid w:val="006D19DE"/>
    <w:rsid w:val="00762D1E"/>
    <w:rsid w:val="007912B9"/>
    <w:rsid w:val="00795EC2"/>
    <w:rsid w:val="007C7894"/>
    <w:rsid w:val="00802E1E"/>
    <w:rsid w:val="00834755"/>
    <w:rsid w:val="00843F89"/>
    <w:rsid w:val="00851CB5"/>
    <w:rsid w:val="00866DAC"/>
    <w:rsid w:val="00874DD3"/>
    <w:rsid w:val="008855C1"/>
    <w:rsid w:val="008A0794"/>
    <w:rsid w:val="008D0566"/>
    <w:rsid w:val="00911A76"/>
    <w:rsid w:val="009139FD"/>
    <w:rsid w:val="00914859"/>
    <w:rsid w:val="009329FD"/>
    <w:rsid w:val="009A5769"/>
    <w:rsid w:val="009C2F9A"/>
    <w:rsid w:val="00A15ECD"/>
    <w:rsid w:val="00A95F28"/>
    <w:rsid w:val="00AD193B"/>
    <w:rsid w:val="00AD477C"/>
    <w:rsid w:val="00B12E7C"/>
    <w:rsid w:val="00B43E92"/>
    <w:rsid w:val="00B572B6"/>
    <w:rsid w:val="00B6180F"/>
    <w:rsid w:val="00B84F0D"/>
    <w:rsid w:val="00B8658E"/>
    <w:rsid w:val="00BA48F9"/>
    <w:rsid w:val="00BD7D40"/>
    <w:rsid w:val="00BE6334"/>
    <w:rsid w:val="00C10300"/>
    <w:rsid w:val="00C16F95"/>
    <w:rsid w:val="00C23879"/>
    <w:rsid w:val="00C379F7"/>
    <w:rsid w:val="00C82319"/>
    <w:rsid w:val="00CB5C46"/>
    <w:rsid w:val="00CF27F4"/>
    <w:rsid w:val="00D03B7B"/>
    <w:rsid w:val="00D4749F"/>
    <w:rsid w:val="00DA2044"/>
    <w:rsid w:val="00DA2531"/>
    <w:rsid w:val="00DA63E1"/>
    <w:rsid w:val="00DE45EA"/>
    <w:rsid w:val="00E12637"/>
    <w:rsid w:val="00E62FAE"/>
    <w:rsid w:val="00E6317B"/>
    <w:rsid w:val="00E77AB4"/>
    <w:rsid w:val="00E85DF5"/>
    <w:rsid w:val="00E9176D"/>
    <w:rsid w:val="00EB3AC1"/>
    <w:rsid w:val="00F048ED"/>
    <w:rsid w:val="00F362A6"/>
    <w:rsid w:val="00F42CF1"/>
    <w:rsid w:val="00F77730"/>
    <w:rsid w:val="00FB1BB4"/>
    <w:rsid w:val="00FB1EFD"/>
    <w:rsid w:val="00FD5D99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6076089F"/>
  <w15:docId w15:val="{4553186C-2943-481F-9C6A-E0E7FF80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C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7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2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4A8"/>
  </w:style>
  <w:style w:type="paragraph" w:styleId="Footer">
    <w:name w:val="footer"/>
    <w:basedOn w:val="Normal"/>
    <w:link w:val="FooterChar"/>
    <w:uiPriority w:val="99"/>
    <w:unhideWhenUsed/>
    <w:rsid w:val="005C2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4A8"/>
  </w:style>
  <w:style w:type="paragraph" w:styleId="NormalWeb">
    <w:name w:val="Normal (Web)"/>
    <w:basedOn w:val="Normal"/>
    <w:uiPriority w:val="99"/>
    <w:semiHidden/>
    <w:unhideWhenUsed/>
    <w:rsid w:val="00911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43E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3E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3E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E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E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belle.sneddon\Desktop\Dogs%20in%20our%20Shi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EB79BDB094B4DA1B8520DFF8797D1" ma:contentTypeVersion="13" ma:contentTypeDescription="Create a new document." ma:contentTypeScope="" ma:versionID="a42549cbdeac726ebafa2c44168a86ad">
  <xsd:schema xmlns:xsd="http://www.w3.org/2001/XMLSchema" xmlns:xs="http://www.w3.org/2001/XMLSchema" xmlns:p="http://schemas.microsoft.com/office/2006/metadata/properties" xmlns:ns3="2cbc8e73-3644-4422-b586-5052dc2f989d" xmlns:ns4="e3b5fa35-a144-473d-be5e-2a13e828cbd5" targetNamespace="http://schemas.microsoft.com/office/2006/metadata/properties" ma:root="true" ma:fieldsID="b9b1c1e64c50cc1386e37ce2132320e5" ns3:_="" ns4:_="">
    <xsd:import namespace="2cbc8e73-3644-4422-b586-5052dc2f989d"/>
    <xsd:import namespace="e3b5fa35-a144-473d-be5e-2a13e828cb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c8e73-3644-4422-b586-5052dc2f98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5fa35-a144-473d-be5e-2a13e828c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2A92E1-E3DB-4BB8-8597-279E70BFA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7FA2FB-88DD-480C-8526-579443B0C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D07DC3-8932-4BD7-AB2C-8E8C7F3447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266130-BDF4-4E44-9A63-EBC3FE3D5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c8e73-3644-4422-b586-5052dc2f989d"/>
    <ds:schemaRef ds:uri="e3b5fa35-a144-473d-be5e-2a13e828c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Dogs in our Shire</Template>
  <TotalTime>1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Kempsey Shire Council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Annabelle Sneddon</dc:creator>
  <cp:lastModifiedBy>Giles Hardie</cp:lastModifiedBy>
  <cp:revision>2</cp:revision>
  <cp:lastPrinted>2016-10-10T04:16:00Z</cp:lastPrinted>
  <dcterms:created xsi:type="dcterms:W3CDTF">2021-07-09T04:11:00Z</dcterms:created>
  <dcterms:modified xsi:type="dcterms:W3CDTF">2021-07-09T04:11:00Z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0x010100271EB79BDB094B4DA1B8520DFF8797D1</vt:lpwstr>
  </property>
</Properties>
</file>