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noProof w:val="0"/>
          <w:color w:val="auto"/>
          <w:sz w:val="22"/>
          <w:szCs w:val="22"/>
        </w:rPr>
        <w:id w:val="-717583972"/>
        <w:docPartObj>
          <w:docPartGallery w:val="Cover Pages"/>
          <w:docPartUnique/>
        </w:docPartObj>
      </w:sdtPr>
      <w:sdtEndPr/>
      <w:sdtContent>
        <w:p w14:paraId="03071918" w14:textId="77777777" w:rsidR="00CA5279" w:rsidRDefault="00CA5279" w:rsidP="00FB3D48">
          <w:pPr>
            <w:pStyle w:val="Spacer-1px"/>
          </w:pPr>
          <w:r w:rsidRPr="00FB3D48">
            <mc:AlternateContent>
              <mc:Choice Requires="wps">
                <w:drawing>
                  <wp:anchor distT="0" distB="0" distL="114300" distR="114300" simplePos="0" relativeHeight="251658243" behindDoc="1" locked="1" layoutInCell="1" allowOverlap="1" wp14:anchorId="2D59B83B" wp14:editId="65FD8167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6264000"/>
                    <wp:effectExtent l="0" t="0" r="3175" b="3810"/>
                    <wp:wrapNone/>
                    <wp:docPr id="209215160" name="Rectangle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60000" cy="6264000"/>
                            </a:xfrm>
                            <a:prstGeom prst="rect">
                              <a:avLst/>
                            </a:prstGeom>
                            <a:solidFill>
                              <a:srgbClr val="00406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75F5AD9" id="Rectangle 7" o:spid="_x0000_s1026" style="position:absolute;margin-left:0;margin-top:0;width:595.3pt;height:493.25pt;z-index:-251658237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" fillcolor="#004060" stroked="f" strokeweight="1pt">
                    <w10:wrap anchorx="page" anchory="page"/>
                    <w10:anchorlock/>
                  </v:rect>
                </w:pict>
              </mc:Fallback>
            </mc:AlternateContent>
          </w:r>
          <w:r>
            <w:drawing>
              <wp:anchor distT="0" distB="0" distL="114300" distR="114300" simplePos="0" relativeHeight="251658245" behindDoc="1" locked="1" layoutInCell="1" allowOverlap="1" wp14:anchorId="495A41AE" wp14:editId="26969451">
                <wp:simplePos x="0" y="0"/>
                <wp:positionH relativeFrom="page">
                  <wp:posOffset>0</wp:posOffset>
                </wp:positionH>
                <wp:positionV relativeFrom="page">
                  <wp:posOffset>3744595</wp:posOffset>
                </wp:positionV>
                <wp:extent cx="7559675" cy="2489835"/>
                <wp:effectExtent l="0" t="0" r="0" b="5715"/>
                <wp:wrapNone/>
                <wp:docPr id="1413748449" name="Graphic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2465871" name="Graphic 4"/>
                        <pic:cNvPicPr/>
                      </pic:nvPicPr>
                      <pic:blipFill>
                        <a:blip r:embed="rId11">
                          <a:alphaModFix amt="40000"/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675" cy="24898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drawing>
              <wp:anchor distT="0" distB="0" distL="114300" distR="114300" simplePos="0" relativeHeight="251658246" behindDoc="1" locked="1" layoutInCell="1" allowOverlap="1" wp14:anchorId="79C4B4AC" wp14:editId="0A54351B">
                <wp:simplePos x="508000" y="1930400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7560000" cy="4456800"/>
                <wp:effectExtent l="0" t="0" r="3175" b="1270"/>
                <wp:wrapNone/>
                <wp:docPr id="1056546457" name="Picture 5" descr="A beach with a sandy beach and a rocky cliff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323941" name="Picture 5" descr="A beach with a sandy beach and a rocky cliff&#10;&#10;AI-generated content may be incorrect."/>
                        <pic:cNvPicPr/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000" cy="445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drawing>
              <wp:anchor distT="0" distB="0" distL="114300" distR="114300" simplePos="0" relativeHeight="251658244" behindDoc="1" locked="1" layoutInCell="1" allowOverlap="1" wp14:anchorId="5B8601C8" wp14:editId="3EFF3F9B">
                <wp:simplePos x="0" y="0"/>
                <wp:positionH relativeFrom="margin">
                  <wp:posOffset>4300220</wp:posOffset>
                </wp:positionH>
                <wp:positionV relativeFrom="page">
                  <wp:posOffset>420370</wp:posOffset>
                </wp:positionV>
                <wp:extent cx="2241550" cy="683895"/>
                <wp:effectExtent l="0" t="0" r="6350" b="1905"/>
                <wp:wrapNone/>
                <wp:docPr id="1702039285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1639635" name="Graphic 3"/>
                        <pic:cNvPicPr/>
                      </pic:nvPicPr>
                      <pic:blipFill>
                        <a:blip r:embed="rId14">
                          <a:extLst>
                            <a:ext uri="{96DAC541-7B7A-43D3-8B79-37D633B846F1}">
                              <asvg:svgBlip xmlns:asvg="http://schemas.microsoft.com/office/drawing/2016/SVG/main" r:embed="rId1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1550" cy="683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25A567B" w14:textId="227BFDF6" w:rsidR="00CA5279" w:rsidRPr="00CA5279" w:rsidRDefault="00A3530F" w:rsidP="004E7E5B">
          <w:pPr>
            <w:pStyle w:val="Title"/>
          </w:pPr>
          <w:r>
            <w:t>Petition Guidelines</w:t>
          </w:r>
        </w:p>
        <w:p w14:paraId="1EB47F56" w14:textId="79603EE6" w:rsidR="00CA5279" w:rsidRPr="00CA5279" w:rsidRDefault="00F643A6" w:rsidP="0028246D">
          <w:pPr>
            <w:pStyle w:val="Subtitle"/>
            <w:rPr>
              <w:color w:val="00BBD6" w:themeColor="accent4"/>
            </w:rPr>
          </w:pPr>
          <w:r w:rsidRPr="00F643A6">
            <w:rPr>
              <w:color w:val="00BBD6" w:themeColor="accent4"/>
            </w:rPr>
            <w:t>Guidelines on how Kempsey Shire Council deals with Petitions</w:t>
          </w:r>
        </w:p>
        <w:p w14:paraId="0D85B7C6" w14:textId="77777777" w:rsidR="00CA5279" w:rsidRDefault="00CA5279">
          <w:r>
            <w:br w:type="page"/>
          </w:r>
        </w:p>
      </w:sdtContent>
    </w:sdt>
    <w:p w14:paraId="5DE7DCE0" w14:textId="77777777" w:rsidR="00FF171C" w:rsidRPr="00FB3D48" w:rsidRDefault="00FF171C" w:rsidP="00FB3D48">
      <w:pPr>
        <w:pStyle w:val="TOCHeading"/>
      </w:pPr>
      <w:r w:rsidRPr="00FB3D48">
        <w:lastRenderedPageBreak/>
        <w:t>Contents</w:t>
      </w:r>
    </w:p>
    <w:p w14:paraId="34679743" w14:textId="04B0207A" w:rsidR="00F643A6" w:rsidRDefault="00EC478E">
      <w:pPr>
        <w:pStyle w:val="TOC1"/>
        <w:rPr>
          <w:rFonts w:eastAsiaTheme="minorEastAsia"/>
          <w:noProof/>
          <w:color w:val="auto"/>
          <w:sz w:val="24"/>
          <w:szCs w:val="24"/>
          <w:lang w:eastAsia="en-AU"/>
        </w:rPr>
      </w:pPr>
      <w:r>
        <w:fldChar w:fldCharType="begin"/>
      </w:r>
      <w:r>
        <w:instrText xml:space="preserve"> TOC \o "1-3" \h \z \t "Appendix Heading 1,1" </w:instrText>
      </w:r>
      <w:r>
        <w:fldChar w:fldCharType="separate"/>
      </w:r>
      <w:hyperlink w:anchor="_Toc208325117" w:history="1">
        <w:r w:rsidR="00F643A6" w:rsidRPr="001E2747">
          <w:rPr>
            <w:rStyle w:val="Hyperlink"/>
            <w:noProof/>
          </w:rPr>
          <w:t>Introduction</w:t>
        </w:r>
        <w:r w:rsidR="00F643A6">
          <w:rPr>
            <w:noProof/>
            <w:webHidden/>
          </w:rPr>
          <w:tab/>
        </w:r>
        <w:r w:rsidR="00F643A6">
          <w:rPr>
            <w:noProof/>
            <w:webHidden/>
          </w:rPr>
          <w:fldChar w:fldCharType="begin"/>
        </w:r>
        <w:r w:rsidR="00F643A6">
          <w:rPr>
            <w:noProof/>
            <w:webHidden/>
          </w:rPr>
          <w:instrText xml:space="preserve"> PAGEREF _Toc208325117 \h </w:instrText>
        </w:r>
        <w:r w:rsidR="00F643A6">
          <w:rPr>
            <w:noProof/>
            <w:webHidden/>
          </w:rPr>
        </w:r>
        <w:r w:rsidR="00F643A6">
          <w:rPr>
            <w:noProof/>
            <w:webHidden/>
          </w:rPr>
          <w:fldChar w:fldCharType="separate"/>
        </w:r>
        <w:r w:rsidR="00F643A6">
          <w:rPr>
            <w:noProof/>
            <w:webHidden/>
          </w:rPr>
          <w:t>3</w:t>
        </w:r>
        <w:r w:rsidR="00F643A6">
          <w:rPr>
            <w:noProof/>
            <w:webHidden/>
          </w:rPr>
          <w:fldChar w:fldCharType="end"/>
        </w:r>
      </w:hyperlink>
    </w:p>
    <w:p w14:paraId="0522C015" w14:textId="25F38322" w:rsidR="00F643A6" w:rsidRDefault="00F643A6">
      <w:pPr>
        <w:pStyle w:val="TOC2"/>
        <w:rPr>
          <w:rFonts w:eastAsiaTheme="minorEastAsia"/>
          <w:noProof/>
          <w:szCs w:val="24"/>
          <w:lang w:eastAsia="en-AU"/>
        </w:rPr>
      </w:pPr>
      <w:hyperlink w:anchor="_Toc208325118" w:history="1">
        <w:r w:rsidRPr="001E2747">
          <w:rPr>
            <w:rStyle w:val="Hyperlink"/>
            <w:noProof/>
          </w:rPr>
          <w:t>Guidelines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_Toc208325118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DE55687" w14:textId="212F97D5" w:rsidR="001B24A6" w:rsidRDefault="00EC478E" w:rsidP="00FF171C">
      <w:r>
        <w:rPr>
          <w:color w:val="000000" w:themeColor="text1"/>
          <w:sz w:val="28"/>
        </w:rPr>
        <w:fldChar w:fldCharType="end"/>
      </w:r>
    </w:p>
    <w:p w14:paraId="7235580D" w14:textId="77777777" w:rsidR="001B24A6" w:rsidRDefault="001B24A6">
      <w:pPr>
        <w:sectPr w:rsidR="001B24A6" w:rsidSect="001B24A6">
          <w:headerReference w:type="default" r:id="rId16"/>
          <w:footerReference w:type="default" r:id="rId17"/>
          <w:pgSz w:w="11906" w:h="16838" w:code="9"/>
          <w:pgMar w:top="2620" w:right="794" w:bottom="1701" w:left="794" w:header="907" w:footer="737" w:gutter="0"/>
          <w:pgNumType w:start="0"/>
          <w:cols w:space="720"/>
          <w:titlePg/>
          <w:docGrid w:linePitch="360"/>
        </w:sectPr>
      </w:pPr>
    </w:p>
    <w:p w14:paraId="037FD0DB" w14:textId="77777777" w:rsidR="001B24A6" w:rsidRDefault="001B24A6" w:rsidP="00E04614">
      <w:pPr>
        <w:pStyle w:val="Spacer-DividerA"/>
      </w:pPr>
      <w:r>
        <w:lastRenderedPageBreak/>
        <w:drawing>
          <wp:anchor distT="0" distB="0" distL="114300" distR="114300" simplePos="0" relativeHeight="251658242" behindDoc="1" locked="1" layoutInCell="1" allowOverlap="1" wp14:anchorId="6137F100" wp14:editId="3A258915">
            <wp:simplePos x="6284686" y="6908800"/>
            <wp:positionH relativeFrom="page">
              <wp:align>left</wp:align>
            </wp:positionH>
            <wp:positionV relativeFrom="page">
              <wp:posOffset>3744595</wp:posOffset>
            </wp:positionV>
            <wp:extent cx="7560000" cy="2491200"/>
            <wp:effectExtent l="0" t="0" r="0" b="4445"/>
            <wp:wrapNone/>
            <wp:docPr id="251590355" name="Graphic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44297" name="Graphic 1390544297"/>
                    <pic:cNvPicPr/>
                  </pic:nvPicPr>
                  <pic:blipFill>
                    <a:blip r:embed="rId11">
                      <a:alphaModFix amt="40000"/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4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658241" behindDoc="1" locked="1" layoutInCell="1" allowOverlap="1" wp14:anchorId="4D08BCAD" wp14:editId="633B0EB7">
            <wp:simplePos x="508000" y="3672114"/>
            <wp:positionH relativeFrom="margin">
              <wp:align>right</wp:align>
            </wp:positionH>
            <wp:positionV relativeFrom="page">
              <wp:posOffset>446405</wp:posOffset>
            </wp:positionV>
            <wp:extent cx="1533600" cy="467664"/>
            <wp:effectExtent l="0" t="0" r="0" b="8890"/>
            <wp:wrapNone/>
            <wp:docPr id="808187519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040842" name="Graphic 1514040842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600" cy="467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3D48"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6BB06276" wp14:editId="68BE3CDB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60000" cy="6263640"/>
                <wp:effectExtent l="0" t="0" r="3175" b="3810"/>
                <wp:wrapNone/>
                <wp:docPr id="112332253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6263640"/>
                        </a:xfrm>
                        <a:prstGeom prst="rect">
                          <a:avLst/>
                        </a:prstGeom>
                        <a:solidFill>
                          <a:srgbClr val="004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D11CF" id="Rectangle 7" o:spid="_x0000_s1026" style="position:absolute;margin-left:544.1pt;margin-top:0;width:595.3pt;height:493.2pt;z-index:-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" fillcolor="#004060" stroked="f" strokeweight="1pt">
                <w10:wrap anchorx="page" anchory="page"/>
                <w10:anchorlock/>
              </v:rect>
            </w:pict>
          </mc:Fallback>
        </mc:AlternateContent>
      </w:r>
    </w:p>
    <w:p w14:paraId="597C04D9" w14:textId="61698B8F" w:rsidR="001B24A6" w:rsidRPr="004E7E5B" w:rsidRDefault="00A3530F" w:rsidP="004E7E5B">
      <w:pPr>
        <w:pStyle w:val="Sectiontitle"/>
      </w:pPr>
      <w:r>
        <w:t>Petitions</w:t>
      </w:r>
    </w:p>
    <w:p w14:paraId="05D2E7E1" w14:textId="691298EC" w:rsidR="001B24A6" w:rsidRPr="00E04614" w:rsidRDefault="00F643A6" w:rsidP="0028246D">
      <w:pPr>
        <w:pStyle w:val="Sectionsubtitle"/>
      </w:pPr>
      <w:r>
        <w:t>Guidelines on how Kempsey Shire Council deals with Petitions</w:t>
      </w:r>
    </w:p>
    <w:p w14:paraId="07165D90" w14:textId="77777777" w:rsidR="001B24A6" w:rsidRDefault="001B24A6">
      <w:r>
        <w:br w:type="page"/>
      </w:r>
    </w:p>
    <w:p w14:paraId="001000FC" w14:textId="3D662B4C" w:rsidR="00FF171C" w:rsidRPr="00E42C62" w:rsidRDefault="00B627B4" w:rsidP="00E42C62">
      <w:pPr>
        <w:pStyle w:val="Heading1"/>
      </w:pPr>
      <w:bookmarkStart w:id="0" w:name="_Toc208325117"/>
      <w:r>
        <w:lastRenderedPageBreak/>
        <w:t>Introduction</w:t>
      </w:r>
      <w:bookmarkEnd w:id="0"/>
    </w:p>
    <w:p w14:paraId="01026259" w14:textId="4D10404E" w:rsidR="00FF171C" w:rsidRPr="001B5DAD" w:rsidRDefault="0060735D" w:rsidP="001B5DAD">
      <w:pPr>
        <w:pStyle w:val="IntroPara"/>
      </w:pPr>
      <w:r>
        <w:t xml:space="preserve">These </w:t>
      </w:r>
      <w:r w:rsidR="00A3530F">
        <w:t>guidelines</w:t>
      </w:r>
      <w:r>
        <w:t xml:space="preserve"> </w:t>
      </w:r>
      <w:r w:rsidR="00A3530F">
        <w:t>outline</w:t>
      </w:r>
      <w:r w:rsidR="00664BB3">
        <w:t xml:space="preserve"> how Kempsey Shire Council </w:t>
      </w:r>
      <w:r w:rsidR="00A3530F">
        <w:t>deals with petitions</w:t>
      </w:r>
      <w:r w:rsidR="00981457">
        <w:t>.</w:t>
      </w:r>
    </w:p>
    <w:p w14:paraId="7AAB20CE" w14:textId="77777777" w:rsidR="00C50041" w:rsidRDefault="00C50041" w:rsidP="00F643A6">
      <w:pPr>
        <w:rPr>
          <w:bCs/>
        </w:rPr>
      </w:pPr>
      <w:r w:rsidRPr="00C50041">
        <w:t xml:space="preserve">Petitions are an important way for the community to have a voice in local decision-making. They allow members of the public to raise issues of concern, highlight community priorities, and request action from Council in a clear and structured way. By presenting a petition, individuals and groups can bring matters directly to the attention of elected Councillors, ensuring that concerns are formally considered in Council’s decision-making process. This helps strengthen transparency, accountability, and community participation in local government. </w:t>
      </w:r>
    </w:p>
    <w:p w14:paraId="7A33526A" w14:textId="7AE962C1" w:rsidR="00FF171C" w:rsidRPr="00E42C62" w:rsidRDefault="00F643A6" w:rsidP="00E42C62">
      <w:pPr>
        <w:pStyle w:val="Heading2"/>
      </w:pPr>
      <w:bookmarkStart w:id="1" w:name="_Toc208325118"/>
      <w:r>
        <w:t>Guidelines</w:t>
      </w:r>
      <w:bookmarkEnd w:id="1"/>
    </w:p>
    <w:p w14:paraId="714D820C" w14:textId="77777777" w:rsidR="0071183C" w:rsidRDefault="00561731" w:rsidP="00561731">
      <w:pPr>
        <w:pStyle w:val="ListParagraph"/>
        <w:numPr>
          <w:ilvl w:val="0"/>
          <w:numId w:val="28"/>
        </w:numPr>
      </w:pPr>
      <w:r>
        <w:t xml:space="preserve">If a person would like a petition to be tabled at an ordinary meeting, that person, or a councillor, must provide the petition to the chief executive officer by 4.30 pm on the day eight (8) business days before the ordinary meeting. </w:t>
      </w:r>
    </w:p>
    <w:p w14:paraId="3E233221" w14:textId="77777777" w:rsidR="0071183C" w:rsidRDefault="00561731" w:rsidP="00561731">
      <w:pPr>
        <w:pStyle w:val="ListParagraph"/>
        <w:numPr>
          <w:ilvl w:val="0"/>
          <w:numId w:val="28"/>
        </w:numPr>
      </w:pPr>
      <w:r>
        <w:t>A petition should contain the following information:</w:t>
      </w:r>
    </w:p>
    <w:p w14:paraId="35E4DB64" w14:textId="77777777" w:rsidR="0071183C" w:rsidRDefault="00561731" w:rsidP="00561731">
      <w:pPr>
        <w:pStyle w:val="ListParagraph"/>
        <w:numPr>
          <w:ilvl w:val="1"/>
          <w:numId w:val="28"/>
        </w:numPr>
      </w:pPr>
      <w:r>
        <w:t>a clear and concise statement identifying the subject of the petition,</w:t>
      </w:r>
    </w:p>
    <w:p w14:paraId="12758177" w14:textId="77777777" w:rsidR="0071183C" w:rsidRDefault="00561731" w:rsidP="00561731">
      <w:pPr>
        <w:pStyle w:val="ListParagraph"/>
        <w:numPr>
          <w:ilvl w:val="1"/>
          <w:numId w:val="28"/>
        </w:numPr>
      </w:pPr>
      <w:r>
        <w:t>a statement specifying the number of pages of the petition and the</w:t>
      </w:r>
      <w:r w:rsidR="0071183C">
        <w:t xml:space="preserve"> </w:t>
      </w:r>
      <w:r>
        <w:t>number of signatures,</w:t>
      </w:r>
    </w:p>
    <w:p w14:paraId="29547B97" w14:textId="77777777" w:rsidR="0071183C" w:rsidRDefault="00561731" w:rsidP="00561731">
      <w:pPr>
        <w:pStyle w:val="ListParagraph"/>
        <w:numPr>
          <w:ilvl w:val="1"/>
          <w:numId w:val="28"/>
        </w:numPr>
      </w:pPr>
      <w:r>
        <w:t>the full name, address, phone number and signature of the person</w:t>
      </w:r>
      <w:r w:rsidR="0071183C">
        <w:t xml:space="preserve"> </w:t>
      </w:r>
      <w:r>
        <w:t>lodging the petition, together with the name of the organisation or group they represent (if the petition is submitted on behalf of an organisation or group), and</w:t>
      </w:r>
    </w:p>
    <w:p w14:paraId="030C0966" w14:textId="51A51E36" w:rsidR="0083376D" w:rsidRDefault="00561731" w:rsidP="00561731">
      <w:pPr>
        <w:pStyle w:val="ListParagraph"/>
        <w:numPr>
          <w:ilvl w:val="1"/>
          <w:numId w:val="28"/>
        </w:numPr>
      </w:pPr>
      <w:r>
        <w:t>no less than 200 signatures</w:t>
      </w:r>
      <w:r w:rsidR="00A620AB">
        <w:t>.</w:t>
      </w:r>
    </w:p>
    <w:p w14:paraId="4D9C09F3" w14:textId="27514018" w:rsidR="0083376D" w:rsidRDefault="00561731" w:rsidP="00561731">
      <w:pPr>
        <w:pStyle w:val="ListParagraph"/>
        <w:numPr>
          <w:ilvl w:val="0"/>
          <w:numId w:val="28"/>
        </w:numPr>
      </w:pPr>
      <w:r>
        <w:t xml:space="preserve">On receipt of a valid petition, a report will be submitted to the next ordinary meeting of </w:t>
      </w:r>
      <w:r w:rsidR="0083376D">
        <w:t>c</w:t>
      </w:r>
      <w:r>
        <w:t xml:space="preserve">ouncil. The report is to note the nature of the petition and </w:t>
      </w:r>
      <w:r w:rsidR="00211D00">
        <w:t xml:space="preserve">the </w:t>
      </w:r>
      <w:r>
        <w:t>number of signatories.</w:t>
      </w:r>
    </w:p>
    <w:p w14:paraId="6145F885" w14:textId="1B889EBC" w:rsidR="0083376D" w:rsidRDefault="00561731" w:rsidP="00561731">
      <w:pPr>
        <w:pStyle w:val="ListParagraph"/>
        <w:numPr>
          <w:ilvl w:val="0"/>
          <w:numId w:val="28"/>
        </w:numPr>
      </w:pPr>
      <w:r>
        <w:t xml:space="preserve">The chairperson must not permit any discussion or debate on the petition, and no motion other than one that the petition be noted, or that </w:t>
      </w:r>
      <w:r w:rsidR="00211D00">
        <w:t>the chief executive officer provide a report</w:t>
      </w:r>
      <w:r>
        <w:t xml:space="preserve"> to a future meeting, may be moved.</w:t>
      </w:r>
    </w:p>
    <w:p w14:paraId="3320BA54" w14:textId="0AF4D690" w:rsidR="006156B6" w:rsidRDefault="00561731" w:rsidP="00561731">
      <w:pPr>
        <w:pStyle w:val="ListParagraph"/>
        <w:numPr>
          <w:ilvl w:val="0"/>
          <w:numId w:val="28"/>
        </w:numPr>
      </w:pPr>
      <w:r>
        <w:t xml:space="preserve">A copy of the petition, other than information as referred to at </w:t>
      </w:r>
      <w:r w:rsidR="0083376D">
        <w:t>2</w:t>
      </w:r>
      <w:r>
        <w:t xml:space="preserve">(a) and </w:t>
      </w:r>
      <w:r w:rsidR="0083376D">
        <w:t>2</w:t>
      </w:r>
      <w:r>
        <w:t>(b), will not be included in the agenda, and therefore will not be made publicly available. A copy of the petition will be circulated to councillors for their information and to assist in performing their civic duty on a</w:t>
      </w:r>
      <w:r w:rsidR="0083376D">
        <w:t xml:space="preserve"> </w:t>
      </w:r>
      <w:r>
        <w:t xml:space="preserve">confidential basis.  </w:t>
      </w:r>
      <w:r w:rsidR="006156B6">
        <w:br w:type="page"/>
      </w:r>
    </w:p>
    <w:p w14:paraId="0999031C" w14:textId="77777777" w:rsidR="006156B6" w:rsidRPr="00FF171C" w:rsidRDefault="006156B6" w:rsidP="00FF171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0" behindDoc="1" locked="1" layoutInCell="1" allowOverlap="1" wp14:anchorId="05798664" wp14:editId="22254E12">
                <wp:simplePos x="0" y="0"/>
                <wp:positionH relativeFrom="margin">
                  <wp:align>left</wp:align>
                </wp:positionH>
                <wp:positionV relativeFrom="page">
                  <wp:posOffset>9541510</wp:posOffset>
                </wp:positionV>
                <wp:extent cx="3934800" cy="684000"/>
                <wp:effectExtent l="0" t="0" r="8890" b="3175"/>
                <wp:wrapNone/>
                <wp:docPr id="1683938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4800" cy="68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15ED4" w14:textId="77777777" w:rsidR="006156B6" w:rsidRPr="00D829BA" w:rsidRDefault="006156B6" w:rsidP="00D829BA">
                            <w:pPr>
                              <w:pStyle w:val="AddressBlockCompany"/>
                            </w:pPr>
                            <w:r w:rsidRPr="00974E9A">
                              <w:t>Kempsey Shire Council</w:t>
                            </w:r>
                          </w:p>
                          <w:p w14:paraId="116FA8AF" w14:textId="77777777" w:rsidR="006156B6" w:rsidRPr="00DB0EF6" w:rsidRDefault="006156B6" w:rsidP="00974E9A">
                            <w:pPr>
                              <w:pStyle w:val="AddressBlock"/>
                            </w:pPr>
                            <w:r w:rsidRPr="00DB0EF6">
                              <w:t>22 Tozer Street West Kempsey, NSW Australia 2440</w:t>
                            </w:r>
                          </w:p>
                          <w:p w14:paraId="03A707DC" w14:textId="77777777" w:rsidR="006156B6" w:rsidRPr="00DB0EF6" w:rsidRDefault="006156B6" w:rsidP="00DB0EF6">
                            <w:pPr>
                              <w:pStyle w:val="BodyText"/>
                              <w:spacing w:before="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B0EF6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+61 2 6566 3200  |  www.kempsey.nsw.gov.au</w:t>
                            </w:r>
                          </w:p>
                          <w:p w14:paraId="39E544EF" w14:textId="77777777" w:rsidR="006156B6" w:rsidRPr="00DB0EF6" w:rsidRDefault="006156B6" w:rsidP="00D829BA">
                            <w:pPr>
                              <w:pStyle w:val="AddressBlockABN"/>
                            </w:pPr>
                            <w:r w:rsidRPr="00DB0EF6">
                              <w:t xml:space="preserve">ABN: </w:t>
                            </w:r>
                            <w:r w:rsidR="00CB75AE" w:rsidRPr="00CB75AE">
                              <w:rPr>
                                <w:b/>
                                <w:bCs/>
                              </w:rPr>
                              <w:t>70 705 618 663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7986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51.3pt;width:309.85pt;height:53.85pt;z-index:-25165823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" filled="f" stroked="f">
                <v:textbox style="mso-fit-shape-to-text:t" inset="0,0,0,0">
                  <w:txbxContent>
                    <w:p w14:paraId="0C115ED4" w14:textId="77777777" w:rsidR="006156B6" w:rsidRPr="00D829BA" w:rsidRDefault="006156B6" w:rsidP="00D829BA">
                      <w:pPr>
                        <w:pStyle w:val="AddressBlockCompany"/>
                      </w:pPr>
                      <w:r w:rsidRPr="00974E9A">
                        <w:t>Kempsey Shire Council</w:t>
                      </w:r>
                    </w:p>
                    <w:p w14:paraId="116FA8AF" w14:textId="77777777" w:rsidR="006156B6" w:rsidRPr="00DB0EF6" w:rsidRDefault="006156B6" w:rsidP="00974E9A">
                      <w:pPr>
                        <w:pStyle w:val="AddressBlock"/>
                      </w:pPr>
                      <w:r w:rsidRPr="00DB0EF6">
                        <w:t>22 Tozer Street West Kempsey, NSW Australia 2440</w:t>
                      </w:r>
                    </w:p>
                    <w:p w14:paraId="03A707DC" w14:textId="77777777" w:rsidR="006156B6" w:rsidRPr="00DB0EF6" w:rsidRDefault="006156B6" w:rsidP="00DB0EF6">
                      <w:pPr>
                        <w:pStyle w:val="BodyText"/>
                        <w:spacing w:before="0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 w:rsidRPr="00DB0EF6">
                        <w:rPr>
                          <w:color w:val="FFFFFF" w:themeColor="background1"/>
                          <w:sz w:val="18"/>
                          <w:szCs w:val="18"/>
                        </w:rPr>
                        <w:t>+61 2 6566 3200  |  www.kempsey.nsw.gov.au</w:t>
                      </w:r>
                    </w:p>
                    <w:p w14:paraId="39E544EF" w14:textId="77777777" w:rsidR="006156B6" w:rsidRPr="00DB0EF6" w:rsidRDefault="006156B6" w:rsidP="00D829BA">
                      <w:pPr>
                        <w:pStyle w:val="AddressBlockABN"/>
                      </w:pPr>
                      <w:r w:rsidRPr="00DB0EF6">
                        <w:t xml:space="preserve">ABN: </w:t>
                      </w:r>
                      <w:r w:rsidR="00CB75AE" w:rsidRPr="00CB75AE">
                        <w:rPr>
                          <w:b/>
                          <w:bCs/>
                        </w:rPr>
                        <w:t>70 705 618 663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9" behindDoc="1" locked="1" layoutInCell="1" allowOverlap="1" wp14:anchorId="0C30D4AB" wp14:editId="485B6C94">
            <wp:simplePos x="0" y="0"/>
            <wp:positionH relativeFrom="margin">
              <wp:align>right</wp:align>
            </wp:positionH>
            <wp:positionV relativeFrom="page">
              <wp:posOffset>9479915</wp:posOffset>
            </wp:positionV>
            <wp:extent cx="2242800" cy="684000"/>
            <wp:effectExtent l="0" t="0" r="5715" b="1905"/>
            <wp:wrapNone/>
            <wp:docPr id="419709515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040842" name="Graphic 1514040842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00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8" behindDoc="1" locked="1" layoutInCell="1" allowOverlap="1" wp14:anchorId="7661360A" wp14:editId="0A631A64">
            <wp:simplePos x="0" y="0"/>
            <wp:positionH relativeFrom="page">
              <wp:align>left</wp:align>
            </wp:positionH>
            <wp:positionV relativeFrom="page">
              <wp:posOffset>4630420</wp:posOffset>
            </wp:positionV>
            <wp:extent cx="7560000" cy="3632400"/>
            <wp:effectExtent l="0" t="0" r="0" b="0"/>
            <wp:wrapNone/>
            <wp:docPr id="337717459" name="Graphic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6585" name="Graphic 166356585"/>
                    <pic:cNvPicPr/>
                  </pic:nvPicPr>
                  <pic:blipFill>
                    <a:blip r:embed="rId18">
                      <a:alphaModFix amt="40000"/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363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3D48"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1" layoutInCell="1" allowOverlap="1" wp14:anchorId="16F83271" wp14:editId="4AB3D0CC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10692000"/>
                <wp:effectExtent l="0" t="0" r="3175" b="0"/>
                <wp:wrapNone/>
                <wp:docPr id="105646030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0692000"/>
                        </a:xfrm>
                        <a:prstGeom prst="rect">
                          <a:avLst/>
                        </a:prstGeom>
                        <a:solidFill>
                          <a:srgbClr val="004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D60B2" id="Rectangle 7" o:spid="_x0000_s1026" style="position:absolute;margin-left:0;margin-top:0;width:595.3pt;height:841.9pt;z-index:-251658233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" fillcolor="#004060" stroked="f" strokeweight="1pt">
                <w10:wrap anchorx="page" anchory="page"/>
                <w10:anchorlock/>
              </v:rect>
            </w:pict>
          </mc:Fallback>
        </mc:AlternateContent>
      </w:r>
    </w:p>
    <w:p w14:paraId="4E18ED70" w14:textId="77777777" w:rsidR="00FF171C" w:rsidRPr="00FF171C" w:rsidRDefault="00FF171C" w:rsidP="00FF171C"/>
    <w:sectPr w:rsidR="00FF171C" w:rsidRPr="00FF171C" w:rsidSect="00B25C6E">
      <w:headerReference w:type="default" r:id="rId20"/>
      <w:footerReference w:type="first" r:id="rId21"/>
      <w:pgSz w:w="11906" w:h="16838" w:code="9"/>
      <w:pgMar w:top="2608" w:right="794" w:bottom="1701" w:left="794" w:header="907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5F735" w14:textId="77777777" w:rsidR="00416B4D" w:rsidRDefault="00416B4D" w:rsidP="007E43DC">
      <w:pPr>
        <w:spacing w:before="0" w:line="240" w:lineRule="auto"/>
      </w:pPr>
      <w:r>
        <w:separator/>
      </w:r>
    </w:p>
  </w:endnote>
  <w:endnote w:type="continuationSeparator" w:id="0">
    <w:p w14:paraId="6CC498F6" w14:textId="77777777" w:rsidR="00416B4D" w:rsidRDefault="00416B4D" w:rsidP="007E43D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1198">
    <w:altName w:val="Calibri"/>
    <w:panose1 w:val="00000000000000000000"/>
    <w:charset w:val="00"/>
    <w:family w:val="auto"/>
    <w:notTrueType/>
    <w:pitch w:val="default"/>
  </w:font>
  <w:font w:name="Plain Light">
    <w:panose1 w:val="00000000000000000000"/>
    <w:charset w:val="00"/>
    <w:family w:val="swiss"/>
    <w:notTrueType/>
    <w:pitch w:val="variable"/>
    <w:sig w:usb0="8000002F" w:usb1="00002000" w:usb2="00000000" w:usb3="00000000" w:csb0="00000093" w:csb1="00000000"/>
  </w:font>
  <w:font w:name="DIN OT Medium">
    <w:altName w:val="Calibri"/>
    <w:charset w:val="00"/>
    <w:family w:val="swiss"/>
    <w:pitch w:val="variable"/>
    <w:sig w:usb0="800000EF" w:usb1="4000A47B" w:usb2="00000000" w:usb3="00000000" w:csb0="00000001" w:csb1="00000000"/>
  </w:font>
  <w:font w:name="DIN OT Light">
    <w:altName w:val="Calibri"/>
    <w:charset w:val="00"/>
    <w:family w:val="swiss"/>
    <w:pitch w:val="variable"/>
    <w:sig w:usb0="800000EF" w:usb1="4000A47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8E58" w14:textId="77777777" w:rsidR="001B24A6" w:rsidRPr="00401547" w:rsidRDefault="001B24A6" w:rsidP="00180122">
    <w:pPr>
      <w:pStyle w:val="FooterCompanyName"/>
    </w:pPr>
    <w:r w:rsidRPr="00401547">
      <w:t>Kempsey Shire Council</w:t>
    </w:r>
  </w:p>
  <w:p w14:paraId="121B8343" w14:textId="1AF5F0BB" w:rsidR="001B24A6" w:rsidRDefault="00211D00" w:rsidP="00180122">
    <w:pPr>
      <w:pStyle w:val="Footer"/>
    </w:pPr>
    <w:fldSimple w:instr=" STYLEREF  Title  \* MERGEFORMAT ">
      <w:r w:rsidR="006F6486">
        <w:rPr>
          <w:noProof/>
        </w:rPr>
        <w:t>Petition Guidelines</w:t>
      </w:r>
    </w:fldSimple>
    <w:r w:rsidR="00180122">
      <w:tab/>
    </w:r>
    <w:r w:rsidR="00180122">
      <w:ptab w:relativeTo="margin" w:alignment="right" w:leader="none"/>
    </w:r>
    <w:r w:rsidR="001B24A6" w:rsidRPr="00401547">
      <w:rPr>
        <w:rStyle w:val="PageNumber"/>
      </w:rPr>
      <w:fldChar w:fldCharType="begin"/>
    </w:r>
    <w:r w:rsidR="001B24A6" w:rsidRPr="00401547">
      <w:rPr>
        <w:rStyle w:val="PageNumber"/>
      </w:rPr>
      <w:instrText xml:space="preserve"> PAGE   \* MERGEFORMAT </w:instrText>
    </w:r>
    <w:r w:rsidR="001B24A6" w:rsidRPr="00401547">
      <w:rPr>
        <w:rStyle w:val="PageNumber"/>
      </w:rPr>
      <w:fldChar w:fldCharType="separate"/>
    </w:r>
    <w:r w:rsidR="001B24A6" w:rsidRPr="00401547">
      <w:rPr>
        <w:rStyle w:val="PageNumber"/>
      </w:rPr>
      <w:t>1</w:t>
    </w:r>
    <w:r w:rsidR="001B24A6" w:rsidRPr="00401547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6D8B0" w14:textId="77777777" w:rsidR="00984F77" w:rsidRPr="00401547" w:rsidRDefault="00984F77" w:rsidP="00180122">
    <w:pPr>
      <w:pStyle w:val="FooterCompanyName"/>
    </w:pPr>
    <w:r w:rsidRPr="00401547">
      <w:t>Kempsey Shire Council</w:t>
    </w:r>
  </w:p>
  <w:p w14:paraId="34B3AE8E" w14:textId="673E2B00" w:rsidR="00984F77" w:rsidRPr="00984F77" w:rsidRDefault="003220AD" w:rsidP="00180122">
    <w:pPr>
      <w:pStyle w:val="Footer"/>
    </w:pPr>
    <w:fldSimple w:instr=" STYLEREF  Title  \* MERGEFORMAT ">
      <w:r w:rsidR="006F6486">
        <w:rPr>
          <w:noProof/>
        </w:rPr>
        <w:t>Petition Guidelines</w:t>
      </w:r>
    </w:fldSimple>
    <w:r w:rsidR="00984F77">
      <w:tab/>
    </w:r>
    <w:r w:rsidR="00984F77">
      <w:ptab w:relativeTo="margin" w:alignment="right" w:leader="none"/>
    </w:r>
    <w:r w:rsidR="00984F77" w:rsidRPr="00401547">
      <w:rPr>
        <w:rStyle w:val="PageNumber"/>
      </w:rPr>
      <w:fldChar w:fldCharType="begin"/>
    </w:r>
    <w:r w:rsidR="00984F77" w:rsidRPr="00401547">
      <w:rPr>
        <w:rStyle w:val="PageNumber"/>
      </w:rPr>
      <w:instrText xml:space="preserve"> PAGE   \* MERGEFORMAT </w:instrText>
    </w:r>
    <w:r w:rsidR="00984F77" w:rsidRPr="00401547">
      <w:rPr>
        <w:rStyle w:val="PageNumber"/>
      </w:rPr>
      <w:fldChar w:fldCharType="separate"/>
    </w:r>
    <w:r w:rsidR="00984F77">
      <w:rPr>
        <w:rStyle w:val="PageNumber"/>
      </w:rPr>
      <w:t>4</w:t>
    </w:r>
    <w:r w:rsidR="00984F77" w:rsidRPr="0040154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128C1" w14:textId="77777777" w:rsidR="00416B4D" w:rsidRDefault="00416B4D" w:rsidP="007E43DC">
      <w:pPr>
        <w:spacing w:before="0" w:line="240" w:lineRule="auto"/>
      </w:pPr>
    </w:p>
  </w:footnote>
  <w:footnote w:type="continuationSeparator" w:id="0">
    <w:p w14:paraId="33098BFF" w14:textId="77777777" w:rsidR="00416B4D" w:rsidRDefault="00416B4D" w:rsidP="007E43DC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7E67" w14:textId="77777777" w:rsidR="001B24A6" w:rsidRPr="00BF7008" w:rsidRDefault="00BF7008" w:rsidP="00BF7008">
    <w:pPr>
      <w:pStyle w:val="Spacer-1px"/>
    </w:pPr>
    <w:r w:rsidRPr="004D2F7F">
      <w:drawing>
        <wp:anchor distT="0" distB="0" distL="114300" distR="114300" simplePos="0" relativeHeight="251658240" behindDoc="1" locked="1" layoutInCell="1" allowOverlap="1" wp14:anchorId="0DC6B3EC" wp14:editId="1AF1160A">
          <wp:simplePos x="504825" y="809625"/>
          <wp:positionH relativeFrom="page">
            <wp:align>left</wp:align>
          </wp:positionH>
          <wp:positionV relativeFrom="page">
            <wp:align>top</wp:align>
          </wp:positionV>
          <wp:extent cx="7560000" cy="212400"/>
          <wp:effectExtent l="0" t="0" r="0" b="0"/>
          <wp:wrapNone/>
          <wp:docPr id="12025236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5612040" name="Picture 12456120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2F7F">
      <w:drawing>
        <wp:anchor distT="0" distB="0" distL="114300" distR="114300" simplePos="0" relativeHeight="251658241" behindDoc="1" locked="1" layoutInCell="1" allowOverlap="1" wp14:anchorId="2DE7450A" wp14:editId="1C506E72">
          <wp:simplePos x="504825" y="809625"/>
          <wp:positionH relativeFrom="margin">
            <wp:align>right</wp:align>
          </wp:positionH>
          <wp:positionV relativeFrom="page">
            <wp:posOffset>446405</wp:posOffset>
          </wp:positionV>
          <wp:extent cx="1533600" cy="468000"/>
          <wp:effectExtent l="0" t="0" r="9525" b="8255"/>
          <wp:wrapNone/>
          <wp:docPr id="1757972346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722755" name="Graphic 912722755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6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4110" w14:textId="5E098CFA" w:rsidR="00BF7008" w:rsidRDefault="00211D00" w:rsidP="00BF7008">
    <w:pPr>
      <w:pStyle w:val="Header"/>
    </w:pPr>
    <w:fldSimple w:instr=" STYLEREF  &quot;Section title&quot;  \* MERGEFORMAT ">
      <w:r w:rsidR="006F6486">
        <w:rPr>
          <w:noProof/>
        </w:rPr>
        <w:t>Petitions</w:t>
      </w:r>
    </w:fldSimple>
  </w:p>
  <w:p w14:paraId="489AB564" w14:textId="4CB1C3D7" w:rsidR="00BF7008" w:rsidRDefault="00211D00" w:rsidP="00BF7008">
    <w:pPr>
      <w:pStyle w:val="Header"/>
    </w:pPr>
    <w:fldSimple w:instr=" STYLEREF  &quot;Section subtitle&quot;  \* MERGEFORMAT ">
      <w:r w:rsidR="006F6486">
        <w:rPr>
          <w:noProof/>
        </w:rPr>
        <w:t>Guidelines on how Kempsey Shire Council deals with Petitions</w:t>
      </w:r>
    </w:fldSimple>
  </w:p>
  <w:p w14:paraId="722D881B" w14:textId="77777777" w:rsidR="00BF7008" w:rsidRPr="00BF7008" w:rsidRDefault="00BF7008" w:rsidP="00BF7008">
    <w:pPr>
      <w:pStyle w:val="Spacer-1px"/>
    </w:pPr>
    <w:r w:rsidRPr="004D2F7F">
      <w:drawing>
        <wp:anchor distT="0" distB="0" distL="114300" distR="114300" simplePos="0" relativeHeight="251658242" behindDoc="1" locked="1" layoutInCell="1" allowOverlap="1" wp14:anchorId="54A9CEC6" wp14:editId="116E6716">
          <wp:simplePos x="504825" y="809625"/>
          <wp:positionH relativeFrom="page">
            <wp:align>left</wp:align>
          </wp:positionH>
          <wp:positionV relativeFrom="page">
            <wp:align>top</wp:align>
          </wp:positionV>
          <wp:extent cx="7560000" cy="212400"/>
          <wp:effectExtent l="0" t="0" r="0" b="0"/>
          <wp:wrapNone/>
          <wp:docPr id="6156251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5612040" name="Picture 12456120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2F7F">
      <w:drawing>
        <wp:anchor distT="0" distB="0" distL="114300" distR="114300" simplePos="0" relativeHeight="251658243" behindDoc="1" locked="1" layoutInCell="1" allowOverlap="1" wp14:anchorId="537572B6" wp14:editId="5BBE810A">
          <wp:simplePos x="504825" y="809625"/>
          <wp:positionH relativeFrom="margin">
            <wp:align>right</wp:align>
          </wp:positionH>
          <wp:positionV relativeFrom="page">
            <wp:posOffset>446405</wp:posOffset>
          </wp:positionV>
          <wp:extent cx="1533600" cy="468000"/>
          <wp:effectExtent l="0" t="0" r="9525" b="8255"/>
          <wp:wrapNone/>
          <wp:docPr id="1496738466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722755" name="Graphic 912722755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6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34E99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6C65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D0F4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5C65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5C4D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28D1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5EEA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F08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060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D250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2600AF"/>
    <w:multiLevelType w:val="hybridMultilevel"/>
    <w:tmpl w:val="C3FAFC4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E72249"/>
    <w:multiLevelType w:val="multilevel"/>
    <w:tmpl w:val="79D093A4"/>
    <w:lvl w:ilvl="0">
      <w:start w:val="1"/>
      <w:numFmt w:val="bullet"/>
      <w:pStyle w:val="ListBullet"/>
      <w:lvlText w:val="–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00577D" w:themeColor="accent1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font1198" w:hAnsi="font1198" w:hint="default"/>
        <w:color w:val="00577D" w:themeColor="accent1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font1198" w:hAnsi="font1198" w:hint="default"/>
        <w:color w:val="00577D" w:themeColor="accent1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134"/>
        </w:tabs>
        <w:ind w:left="1134" w:hanging="283"/>
      </w:pPr>
      <w:rPr>
        <w:rFonts w:ascii="font1198" w:hAnsi="font1198" w:hint="default"/>
        <w:color w:val="00577D" w:themeColor="accent1"/>
      </w:rPr>
    </w:lvl>
    <w:lvl w:ilvl="4">
      <w:start w:val="1"/>
      <w:numFmt w:val="bullet"/>
      <w:pStyle w:val="ListBullet5"/>
      <w:lvlText w:val="–"/>
      <w:lvlJc w:val="left"/>
      <w:pPr>
        <w:tabs>
          <w:tab w:val="num" w:pos="1418"/>
        </w:tabs>
        <w:ind w:left="1418" w:hanging="284"/>
      </w:pPr>
      <w:rPr>
        <w:rFonts w:ascii="font1198" w:hAnsi="font1198" w:hint="default"/>
        <w:color w:val="00577D" w:themeColor="accent1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1701"/>
        </w:tabs>
        <w:ind w:left="1701" w:hanging="283"/>
      </w:pPr>
      <w:rPr>
        <w:rFonts w:ascii="font1198" w:hAnsi="font1198" w:hint="default"/>
        <w:color w:val="00577D" w:themeColor="accent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E2764D2"/>
    <w:multiLevelType w:val="multilevel"/>
    <w:tmpl w:val="4826425C"/>
    <w:lvl w:ilvl="0">
      <w:start w:val="1"/>
      <w:numFmt w:val="bullet"/>
      <w:lvlText w:val="•"/>
      <w:lvlJc w:val="left"/>
      <w:pPr>
        <w:ind w:left="360" w:hanging="360"/>
      </w:pPr>
      <w:rPr>
        <w:rFonts w:ascii="Plain Light" w:hAnsi="Plain Light" w:hint="default"/>
        <w:color w:val="auto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font1198" w:hAnsi="font1198" w:hint="default"/>
        <w:color w:val="00BBD6" w:themeColor="accent4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Plain Light" w:hAnsi="Plain Light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1F266D4"/>
    <w:multiLevelType w:val="multilevel"/>
    <w:tmpl w:val="164CEA9A"/>
    <w:lvl w:ilvl="0">
      <w:start w:val="1"/>
      <w:numFmt w:val="none"/>
      <w:pStyle w:val="ListParagraph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none"/>
      <w:pStyle w:val="ListParagraph2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none"/>
      <w:pStyle w:val="ListParagraph3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none"/>
      <w:pStyle w:val="ListParagraph4"/>
      <w:lvlText w:val=""/>
      <w:lvlJc w:val="left"/>
      <w:pPr>
        <w:ind w:left="1134" w:hanging="283"/>
      </w:pPr>
      <w:rPr>
        <w:rFonts w:hint="default"/>
      </w:rPr>
    </w:lvl>
    <w:lvl w:ilvl="4">
      <w:start w:val="1"/>
      <w:numFmt w:val="none"/>
      <w:pStyle w:val="ListParagraph5"/>
      <w:lvlText w:val=""/>
      <w:lvlJc w:val="left"/>
      <w:pPr>
        <w:ind w:left="1418" w:hanging="284"/>
      </w:pPr>
      <w:rPr>
        <w:rFonts w:hint="default"/>
      </w:rPr>
    </w:lvl>
    <w:lvl w:ilvl="5">
      <w:start w:val="1"/>
      <w:numFmt w:val="none"/>
      <w:pStyle w:val="ListParagraph6"/>
      <w:lvlText w:val="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E344776"/>
    <w:multiLevelType w:val="multilevel"/>
    <w:tmpl w:val="3A48243E"/>
    <w:lvl w:ilvl="0">
      <w:start w:val="1"/>
      <w:numFmt w:val="lowerLetter"/>
      <w:pStyle w:val="ListAlpha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lowerLetter"/>
      <w:pStyle w:val="ListAlpha6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ECE5A42"/>
    <w:multiLevelType w:val="hybridMultilevel"/>
    <w:tmpl w:val="B3E006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B7A8D"/>
    <w:multiLevelType w:val="multilevel"/>
    <w:tmpl w:val="A79235E6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134" w:hanging="283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pStyle w:val="ListNumber6"/>
      <w:lvlText w:val="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34252572">
    <w:abstractNumId w:val="11"/>
  </w:num>
  <w:num w:numId="2" w16cid:durableId="1413624740">
    <w:abstractNumId w:val="16"/>
  </w:num>
  <w:num w:numId="3" w16cid:durableId="1473869236">
    <w:abstractNumId w:val="14"/>
  </w:num>
  <w:num w:numId="4" w16cid:durableId="512838186">
    <w:abstractNumId w:val="5"/>
  </w:num>
  <w:num w:numId="5" w16cid:durableId="173544613">
    <w:abstractNumId w:val="4"/>
  </w:num>
  <w:num w:numId="6" w16cid:durableId="1499344525">
    <w:abstractNumId w:val="0"/>
  </w:num>
  <w:num w:numId="7" w16cid:durableId="1274047029">
    <w:abstractNumId w:val="12"/>
  </w:num>
  <w:num w:numId="8" w16cid:durableId="477841903">
    <w:abstractNumId w:val="13"/>
  </w:num>
  <w:num w:numId="9" w16cid:durableId="261568787">
    <w:abstractNumId w:val="9"/>
  </w:num>
  <w:num w:numId="10" w16cid:durableId="1508517791">
    <w:abstractNumId w:val="7"/>
  </w:num>
  <w:num w:numId="11" w16cid:durableId="1628195945">
    <w:abstractNumId w:val="8"/>
  </w:num>
  <w:num w:numId="12" w16cid:durableId="1357316487">
    <w:abstractNumId w:val="3"/>
  </w:num>
  <w:num w:numId="13" w16cid:durableId="1088388958">
    <w:abstractNumId w:val="6"/>
  </w:num>
  <w:num w:numId="14" w16cid:durableId="1920751049">
    <w:abstractNumId w:val="8"/>
  </w:num>
  <w:num w:numId="15" w16cid:durableId="2118017509">
    <w:abstractNumId w:val="3"/>
  </w:num>
  <w:num w:numId="16" w16cid:durableId="474682153">
    <w:abstractNumId w:val="2"/>
  </w:num>
  <w:num w:numId="17" w16cid:durableId="1784768353">
    <w:abstractNumId w:val="1"/>
  </w:num>
  <w:num w:numId="18" w16cid:durableId="1366105170">
    <w:abstractNumId w:val="0"/>
  </w:num>
  <w:num w:numId="19" w16cid:durableId="758984944">
    <w:abstractNumId w:val="8"/>
  </w:num>
  <w:num w:numId="20" w16cid:durableId="1782797078">
    <w:abstractNumId w:val="3"/>
  </w:num>
  <w:num w:numId="21" w16cid:durableId="1514756802">
    <w:abstractNumId w:val="2"/>
  </w:num>
  <w:num w:numId="22" w16cid:durableId="731781138">
    <w:abstractNumId w:val="1"/>
  </w:num>
  <w:num w:numId="23" w16cid:durableId="2027713907">
    <w:abstractNumId w:val="0"/>
  </w:num>
  <w:num w:numId="24" w16cid:durableId="1414887390">
    <w:abstractNumId w:val="8"/>
  </w:num>
  <w:num w:numId="25" w16cid:durableId="132062167">
    <w:abstractNumId w:val="3"/>
  </w:num>
  <w:num w:numId="26" w16cid:durableId="1699892335">
    <w:abstractNumId w:val="2"/>
  </w:num>
  <w:num w:numId="27" w16cid:durableId="172494914">
    <w:abstractNumId w:val="15"/>
  </w:num>
  <w:num w:numId="28" w16cid:durableId="47522683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24"/>
    <w:rsid w:val="00016B6E"/>
    <w:rsid w:val="00044A9E"/>
    <w:rsid w:val="00074796"/>
    <w:rsid w:val="0008153C"/>
    <w:rsid w:val="00090545"/>
    <w:rsid w:val="000B4675"/>
    <w:rsid w:val="000D2867"/>
    <w:rsid w:val="00102431"/>
    <w:rsid w:val="00180122"/>
    <w:rsid w:val="001806E3"/>
    <w:rsid w:val="001B24A6"/>
    <w:rsid w:val="001B5DAD"/>
    <w:rsid w:val="001D0862"/>
    <w:rsid w:val="001E4E7E"/>
    <w:rsid w:val="00211D00"/>
    <w:rsid w:val="002173BA"/>
    <w:rsid w:val="00236206"/>
    <w:rsid w:val="00236B9A"/>
    <w:rsid w:val="00282222"/>
    <w:rsid w:val="0028246D"/>
    <w:rsid w:val="00287F7B"/>
    <w:rsid w:val="00293446"/>
    <w:rsid w:val="002956C9"/>
    <w:rsid w:val="002E5E01"/>
    <w:rsid w:val="003048A7"/>
    <w:rsid w:val="00304F1F"/>
    <w:rsid w:val="003220AD"/>
    <w:rsid w:val="00347B8E"/>
    <w:rsid w:val="00354E91"/>
    <w:rsid w:val="00381C0F"/>
    <w:rsid w:val="003908C2"/>
    <w:rsid w:val="003B29BE"/>
    <w:rsid w:val="003C484A"/>
    <w:rsid w:val="003C76E9"/>
    <w:rsid w:val="003D6102"/>
    <w:rsid w:val="00401547"/>
    <w:rsid w:val="00404082"/>
    <w:rsid w:val="00416B4D"/>
    <w:rsid w:val="00427B6C"/>
    <w:rsid w:val="00431D55"/>
    <w:rsid w:val="00464284"/>
    <w:rsid w:val="0046704A"/>
    <w:rsid w:val="0049550B"/>
    <w:rsid w:val="004A7558"/>
    <w:rsid w:val="004C2BA3"/>
    <w:rsid w:val="004C5B38"/>
    <w:rsid w:val="004D2F7F"/>
    <w:rsid w:val="004D4070"/>
    <w:rsid w:val="004E7E5B"/>
    <w:rsid w:val="00502128"/>
    <w:rsid w:val="00526BE5"/>
    <w:rsid w:val="005274BF"/>
    <w:rsid w:val="00541FA4"/>
    <w:rsid w:val="00561731"/>
    <w:rsid w:val="00580AA8"/>
    <w:rsid w:val="0058145B"/>
    <w:rsid w:val="005921B4"/>
    <w:rsid w:val="005A03B2"/>
    <w:rsid w:val="005A34E9"/>
    <w:rsid w:val="005A40DA"/>
    <w:rsid w:val="005C7CFC"/>
    <w:rsid w:val="00605D87"/>
    <w:rsid w:val="0060735D"/>
    <w:rsid w:val="006156B6"/>
    <w:rsid w:val="00622BB7"/>
    <w:rsid w:val="0064375F"/>
    <w:rsid w:val="00664BB3"/>
    <w:rsid w:val="00684662"/>
    <w:rsid w:val="00685FC0"/>
    <w:rsid w:val="006A467E"/>
    <w:rsid w:val="006F344B"/>
    <w:rsid w:val="006F4DB8"/>
    <w:rsid w:val="006F6486"/>
    <w:rsid w:val="0071183C"/>
    <w:rsid w:val="00711CAC"/>
    <w:rsid w:val="00714319"/>
    <w:rsid w:val="007177BE"/>
    <w:rsid w:val="00752643"/>
    <w:rsid w:val="007816DE"/>
    <w:rsid w:val="007C4EAE"/>
    <w:rsid w:val="007D1184"/>
    <w:rsid w:val="007D4376"/>
    <w:rsid w:val="007E29D6"/>
    <w:rsid w:val="007E43DC"/>
    <w:rsid w:val="007F30FC"/>
    <w:rsid w:val="00811753"/>
    <w:rsid w:val="0083376D"/>
    <w:rsid w:val="00847D2D"/>
    <w:rsid w:val="00862592"/>
    <w:rsid w:val="008660BD"/>
    <w:rsid w:val="00880266"/>
    <w:rsid w:val="00890219"/>
    <w:rsid w:val="008A48D2"/>
    <w:rsid w:val="008A62C6"/>
    <w:rsid w:val="008C10D3"/>
    <w:rsid w:val="008D6B2D"/>
    <w:rsid w:val="008F75A2"/>
    <w:rsid w:val="00911CB9"/>
    <w:rsid w:val="00921EB0"/>
    <w:rsid w:val="00957CE4"/>
    <w:rsid w:val="0096294B"/>
    <w:rsid w:val="00974BA8"/>
    <w:rsid w:val="00974E9A"/>
    <w:rsid w:val="009804DD"/>
    <w:rsid w:val="00981457"/>
    <w:rsid w:val="00984F77"/>
    <w:rsid w:val="00994BE1"/>
    <w:rsid w:val="009C7EAD"/>
    <w:rsid w:val="009D2E9C"/>
    <w:rsid w:val="009D4979"/>
    <w:rsid w:val="00A01153"/>
    <w:rsid w:val="00A146CB"/>
    <w:rsid w:val="00A3530F"/>
    <w:rsid w:val="00A45801"/>
    <w:rsid w:val="00A620AB"/>
    <w:rsid w:val="00A73D00"/>
    <w:rsid w:val="00A8146E"/>
    <w:rsid w:val="00AC3D2F"/>
    <w:rsid w:val="00AF26E9"/>
    <w:rsid w:val="00B04086"/>
    <w:rsid w:val="00B12283"/>
    <w:rsid w:val="00B15F84"/>
    <w:rsid w:val="00B168F5"/>
    <w:rsid w:val="00B25C6E"/>
    <w:rsid w:val="00B3225B"/>
    <w:rsid w:val="00B36AB4"/>
    <w:rsid w:val="00B46DF8"/>
    <w:rsid w:val="00B578C2"/>
    <w:rsid w:val="00B627B4"/>
    <w:rsid w:val="00B63CE0"/>
    <w:rsid w:val="00B96B68"/>
    <w:rsid w:val="00BB1524"/>
    <w:rsid w:val="00BB16EB"/>
    <w:rsid w:val="00BC6ECD"/>
    <w:rsid w:val="00BF7008"/>
    <w:rsid w:val="00C50041"/>
    <w:rsid w:val="00C64746"/>
    <w:rsid w:val="00C77D36"/>
    <w:rsid w:val="00CA2B3F"/>
    <w:rsid w:val="00CA5279"/>
    <w:rsid w:val="00CB75AE"/>
    <w:rsid w:val="00CE218D"/>
    <w:rsid w:val="00CE299D"/>
    <w:rsid w:val="00CE50D4"/>
    <w:rsid w:val="00CF23C8"/>
    <w:rsid w:val="00D014FA"/>
    <w:rsid w:val="00D4117F"/>
    <w:rsid w:val="00D42E61"/>
    <w:rsid w:val="00D75CF5"/>
    <w:rsid w:val="00D829BA"/>
    <w:rsid w:val="00DB00B5"/>
    <w:rsid w:val="00DB0EF6"/>
    <w:rsid w:val="00DB7C94"/>
    <w:rsid w:val="00DE09BF"/>
    <w:rsid w:val="00DF032A"/>
    <w:rsid w:val="00E04614"/>
    <w:rsid w:val="00E42C62"/>
    <w:rsid w:val="00E46452"/>
    <w:rsid w:val="00E54FBB"/>
    <w:rsid w:val="00E804FB"/>
    <w:rsid w:val="00E97A40"/>
    <w:rsid w:val="00EB0DF7"/>
    <w:rsid w:val="00EB232E"/>
    <w:rsid w:val="00EB58C6"/>
    <w:rsid w:val="00EB680A"/>
    <w:rsid w:val="00EC3875"/>
    <w:rsid w:val="00EC478E"/>
    <w:rsid w:val="00EE0CC6"/>
    <w:rsid w:val="00EF3F75"/>
    <w:rsid w:val="00F26249"/>
    <w:rsid w:val="00F26C64"/>
    <w:rsid w:val="00F50646"/>
    <w:rsid w:val="00F537CC"/>
    <w:rsid w:val="00F643A6"/>
    <w:rsid w:val="00F97356"/>
    <w:rsid w:val="00FB3D48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FBF78F"/>
  <w15:chartTrackingRefBased/>
  <w15:docId w15:val="{5990F280-3334-4213-906C-89A4911B1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before="180" w:line="25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4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C478E"/>
  </w:style>
  <w:style w:type="paragraph" w:styleId="Heading1">
    <w:name w:val="heading 1"/>
    <w:basedOn w:val="Normal"/>
    <w:next w:val="Normal"/>
    <w:link w:val="Heading1Char"/>
    <w:uiPriority w:val="4"/>
    <w:qFormat/>
    <w:rsid w:val="00E42C62"/>
    <w:pPr>
      <w:keepNext/>
      <w:keepLines/>
      <w:spacing w:before="360" w:after="60"/>
      <w:outlineLvl w:val="0"/>
    </w:pPr>
    <w:rPr>
      <w:rFonts w:asciiTheme="majorHAnsi" w:eastAsiaTheme="majorEastAsia" w:hAnsiTheme="majorHAnsi" w:cstheme="majorBidi"/>
      <w:bCs/>
      <w:color w:val="00577D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E42C62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Cs/>
      <w:color w:val="00BBD6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1B5DAD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color w:val="0F82B8" w:themeColor="accent3"/>
      <w:sz w:val="24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B15F84"/>
    <w:pPr>
      <w:keepNext/>
      <w:keepLines/>
      <w:outlineLvl w:val="3"/>
    </w:pPr>
    <w:rPr>
      <w:rFonts w:asciiTheme="majorHAnsi" w:eastAsiaTheme="majorEastAsia" w:hAnsiTheme="majorHAnsi" w:cstheme="majorBidi"/>
      <w:b/>
      <w:iCs/>
      <w:color w:val="000000" w:themeColor="text1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B15F84"/>
    <w:pPr>
      <w:keepNext/>
      <w:keepLines/>
      <w:outlineLvl w:val="4"/>
    </w:pPr>
    <w:rPr>
      <w:rFonts w:asciiTheme="majorHAnsi" w:eastAsiaTheme="majorEastAsia" w:hAnsiTheme="majorHAnsi" w:cstheme="majorBidi"/>
      <w:b/>
      <w:color w:val="000000" w:themeColor="text1"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4"/>
    <w:unhideWhenUsed/>
    <w:rsid w:val="007E43DC"/>
    <w:pPr>
      <w:keepNext/>
      <w:keepLines/>
      <w:outlineLvl w:val="5"/>
    </w:pPr>
    <w:rPr>
      <w:rFonts w:asciiTheme="majorHAnsi" w:eastAsiaTheme="majorEastAsia" w:hAnsiTheme="majorHAnsi" w:cstheme="majorBidi"/>
      <w:b/>
      <w:color w:val="D4D4D4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CF23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3C8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3C8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E42C62"/>
    <w:rPr>
      <w:rFonts w:asciiTheme="majorHAnsi" w:eastAsiaTheme="majorEastAsia" w:hAnsiTheme="majorHAnsi" w:cstheme="majorBidi"/>
      <w:bCs/>
      <w:color w:val="00577D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4"/>
    <w:rsid w:val="00E42C62"/>
    <w:rPr>
      <w:rFonts w:asciiTheme="majorHAnsi" w:eastAsiaTheme="majorEastAsia" w:hAnsiTheme="majorHAnsi" w:cstheme="majorBidi"/>
      <w:bCs/>
      <w:color w:val="00BBD6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4"/>
    <w:rsid w:val="001B5DAD"/>
    <w:rPr>
      <w:rFonts w:asciiTheme="majorHAnsi" w:eastAsiaTheme="majorEastAsia" w:hAnsiTheme="majorHAnsi" w:cstheme="majorBidi"/>
      <w:b/>
      <w:color w:val="0F82B8" w:themeColor="accent3"/>
      <w:sz w:val="24"/>
    </w:rPr>
  </w:style>
  <w:style w:type="paragraph" w:styleId="ListNumber">
    <w:name w:val="List Number"/>
    <w:basedOn w:val="Normal"/>
    <w:uiPriority w:val="88"/>
    <w:unhideWhenUsed/>
    <w:qFormat/>
    <w:rsid w:val="00354E91"/>
    <w:pPr>
      <w:numPr>
        <w:numId w:val="2"/>
      </w:numPr>
      <w:spacing w:before="60"/>
    </w:pPr>
  </w:style>
  <w:style w:type="paragraph" w:styleId="ListNumber2">
    <w:name w:val="List Number 2"/>
    <w:basedOn w:val="Normal"/>
    <w:uiPriority w:val="88"/>
    <w:unhideWhenUsed/>
    <w:qFormat/>
    <w:rsid w:val="00354E91"/>
    <w:pPr>
      <w:numPr>
        <w:ilvl w:val="1"/>
        <w:numId w:val="2"/>
      </w:numPr>
      <w:spacing w:before="60"/>
    </w:pPr>
  </w:style>
  <w:style w:type="paragraph" w:styleId="ListNumber3">
    <w:name w:val="List Number 3"/>
    <w:basedOn w:val="Normal"/>
    <w:uiPriority w:val="88"/>
    <w:unhideWhenUsed/>
    <w:qFormat/>
    <w:rsid w:val="00354E91"/>
    <w:pPr>
      <w:numPr>
        <w:ilvl w:val="2"/>
        <w:numId w:val="2"/>
      </w:numPr>
      <w:spacing w:before="60"/>
    </w:pPr>
  </w:style>
  <w:style w:type="paragraph" w:styleId="ListBullet">
    <w:name w:val="List Bullet"/>
    <w:basedOn w:val="Normal"/>
    <w:uiPriority w:val="87"/>
    <w:unhideWhenUsed/>
    <w:qFormat/>
    <w:rsid w:val="00DB7C94"/>
    <w:pPr>
      <w:numPr>
        <w:numId w:val="1"/>
      </w:numPr>
      <w:spacing w:before="60"/>
    </w:pPr>
  </w:style>
  <w:style w:type="paragraph" w:styleId="ListBullet2">
    <w:name w:val="List Bullet 2"/>
    <w:basedOn w:val="Normal"/>
    <w:uiPriority w:val="87"/>
    <w:unhideWhenUsed/>
    <w:qFormat/>
    <w:rsid w:val="00DB7C94"/>
    <w:pPr>
      <w:numPr>
        <w:ilvl w:val="1"/>
        <w:numId w:val="1"/>
      </w:numPr>
      <w:spacing w:before="60"/>
    </w:pPr>
  </w:style>
  <w:style w:type="paragraph" w:styleId="ListBullet3">
    <w:name w:val="List Bullet 3"/>
    <w:basedOn w:val="Normal"/>
    <w:uiPriority w:val="87"/>
    <w:unhideWhenUsed/>
    <w:qFormat/>
    <w:rsid w:val="00DB7C94"/>
    <w:pPr>
      <w:numPr>
        <w:ilvl w:val="2"/>
        <w:numId w:val="1"/>
      </w:numPr>
      <w:spacing w:before="60"/>
    </w:pPr>
  </w:style>
  <w:style w:type="table" w:customStyle="1" w:styleId="KSCTable01Default">
    <w:name w:val="KSC Table 01 Default"/>
    <w:basedOn w:val="TableNormal"/>
    <w:uiPriority w:val="99"/>
    <w:rsid w:val="00CE218D"/>
    <w:pPr>
      <w:spacing w:before="40" w:after="40"/>
    </w:pPr>
    <w:rPr>
      <w:color w:val="000000" w:themeColor="text1"/>
      <w:kern w:val="0"/>
      <w14:ligatures w14:val="none"/>
    </w:rPr>
    <w:tblPr>
      <w:tblStyleRowBandSize w:val="1"/>
      <w:tblStyleColBandSize w:val="1"/>
      <w:tblBorders>
        <w:top w:val="single" w:sz="2" w:space="0" w:color="auto"/>
        <w:bottom w:val="single" w:sz="2" w:space="0" w:color="auto"/>
        <w:insideH w:val="single" w:sz="2" w:space="0" w:color="auto"/>
      </w:tblBorders>
    </w:tblPr>
    <w:tcPr>
      <w:vAlign w:val="bottom"/>
    </w:tcPr>
    <w:tblStylePr w:type="firstRow">
      <w:rPr>
        <w:b/>
        <w:caps w:val="0"/>
        <w:smallCaps w:val="0"/>
        <w:color w:val="000000" w:themeColor="text1"/>
        <w:spacing w:val="2"/>
        <w:sz w:val="22"/>
      </w:rPr>
      <w:tblPr/>
      <w:tcPr>
        <w:shd w:val="clear" w:color="auto" w:fill="99E4EF"/>
      </w:tcPr>
    </w:tblStylePr>
    <w:tblStylePr w:type="lastRow">
      <w:rPr>
        <w:b/>
      </w:rPr>
    </w:tblStylePr>
    <w:tblStylePr w:type="firstCol">
      <w:rPr>
        <w:b/>
      </w:rPr>
      <w:tblPr/>
      <w:tcPr>
        <w:shd w:val="clear" w:color="auto" w:fill="FFF4CD"/>
      </w:tcPr>
    </w:tblStylePr>
  </w:style>
  <w:style w:type="table" w:styleId="TableGrid">
    <w:name w:val="Table Grid"/>
    <w:basedOn w:val="TableNormal"/>
    <w:uiPriority w:val="39"/>
    <w:rsid w:val="008625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93446"/>
    <w:pPr>
      <w:spacing w:before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93446"/>
    <w:rPr>
      <w:sz w:val="16"/>
    </w:rPr>
  </w:style>
  <w:style w:type="paragraph" w:styleId="Footer">
    <w:name w:val="footer"/>
    <w:basedOn w:val="Normal"/>
    <w:link w:val="FooterChar"/>
    <w:uiPriority w:val="99"/>
    <w:unhideWhenUsed/>
    <w:rsid w:val="00180122"/>
    <w:pPr>
      <w:tabs>
        <w:tab w:val="center" w:pos="5103"/>
      </w:tabs>
      <w:spacing w:before="0" w:line="240" w:lineRule="auto"/>
    </w:pPr>
    <w:rPr>
      <w:color w:val="000000" w:themeColor="text1"/>
      <w:sz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80122"/>
    <w:rPr>
      <w:color w:val="000000" w:themeColor="text1"/>
      <w:sz w:val="18"/>
      <w:lang w:val="en-US"/>
    </w:rPr>
  </w:style>
  <w:style w:type="paragraph" w:customStyle="1" w:styleId="Disclaimer">
    <w:name w:val="Disclaimer"/>
    <w:basedOn w:val="Normal"/>
    <w:uiPriority w:val="39"/>
    <w:rsid w:val="003C76E9"/>
    <w:pPr>
      <w:framePr w:wrap="notBeside" w:hAnchor="text" w:yAlign="bottom" w:anchorLock="1"/>
    </w:pPr>
    <w:rPr>
      <w:sz w:val="14"/>
    </w:rPr>
  </w:style>
  <w:style w:type="paragraph" w:styleId="Title">
    <w:name w:val="Title"/>
    <w:basedOn w:val="Normal"/>
    <w:next w:val="Normal"/>
    <w:link w:val="TitleChar"/>
    <w:uiPriority w:val="10"/>
    <w:rsid w:val="004E7E5B"/>
    <w:pPr>
      <w:spacing w:before="0" w:after="540" w:line="240" w:lineRule="auto"/>
      <w:ind w:right="4082"/>
      <w:contextualSpacing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100"/>
      <w:szCs w:val="100"/>
    </w:rPr>
  </w:style>
  <w:style w:type="character" w:customStyle="1" w:styleId="TitleChar">
    <w:name w:val="Title Char"/>
    <w:basedOn w:val="DefaultParagraphFont"/>
    <w:link w:val="Title"/>
    <w:uiPriority w:val="10"/>
    <w:rsid w:val="004E7E5B"/>
    <w:rPr>
      <w:rFonts w:asciiTheme="majorHAnsi" w:eastAsiaTheme="majorEastAsia" w:hAnsiTheme="majorHAnsi" w:cstheme="majorBidi"/>
      <w:color w:val="FFFFFF" w:themeColor="background1"/>
      <w:spacing w:val="-10"/>
      <w:kern w:val="28"/>
      <w:sz w:val="100"/>
      <w:szCs w:val="100"/>
    </w:rPr>
  </w:style>
  <w:style w:type="paragraph" w:styleId="Subtitle">
    <w:name w:val="Subtitle"/>
    <w:basedOn w:val="Normal"/>
    <w:next w:val="Normal"/>
    <w:link w:val="SubtitleChar"/>
    <w:uiPriority w:val="11"/>
    <w:rsid w:val="0028246D"/>
    <w:pPr>
      <w:spacing w:before="0" w:after="240"/>
    </w:pPr>
    <w:rPr>
      <w:color w:val="0F82B8" w:themeColor="accent3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28246D"/>
    <w:rPr>
      <w:color w:val="0F82B8" w:themeColor="accent3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401547"/>
    <w:pPr>
      <w:tabs>
        <w:tab w:val="center" w:pos="4513"/>
        <w:tab w:val="right" w:pos="9026"/>
      </w:tabs>
      <w:spacing w:before="0" w:line="240" w:lineRule="auto"/>
    </w:pPr>
    <w:rPr>
      <w:color w:val="00406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01547"/>
    <w:rPr>
      <w:color w:val="004060"/>
      <w:sz w:val="18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68F5"/>
    <w:rPr>
      <w:b/>
      <w:color w:val="D4D4D4" w:themeColor="text2"/>
    </w:rPr>
  </w:style>
  <w:style w:type="character" w:customStyle="1" w:styleId="DateChar">
    <w:name w:val="Date Char"/>
    <w:basedOn w:val="DefaultParagraphFont"/>
    <w:link w:val="Date"/>
    <w:uiPriority w:val="99"/>
    <w:semiHidden/>
    <w:rsid w:val="00B168F5"/>
    <w:rPr>
      <w:b/>
      <w:color w:val="D4D4D4" w:themeColor="text2"/>
      <w:kern w:val="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FB3D48"/>
    <w:pPr>
      <w:spacing w:before="0" w:after="840" w:line="240" w:lineRule="auto"/>
      <w:outlineLvl w:val="9"/>
    </w:pPr>
    <w:rPr>
      <w:sz w:val="60"/>
      <w:szCs w:val="60"/>
    </w:rPr>
  </w:style>
  <w:style w:type="paragraph" w:styleId="TOC1">
    <w:name w:val="toc 1"/>
    <w:basedOn w:val="Normal"/>
    <w:next w:val="Normal"/>
    <w:autoRedefine/>
    <w:uiPriority w:val="39"/>
    <w:unhideWhenUsed/>
    <w:rsid w:val="00FB3D48"/>
    <w:pPr>
      <w:tabs>
        <w:tab w:val="right" w:leader="dot" w:pos="10318"/>
      </w:tabs>
      <w:spacing w:before="240" w:after="120"/>
    </w:pPr>
    <w:rPr>
      <w:color w:val="000000" w:themeColor="text1"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FB3D48"/>
    <w:pPr>
      <w:tabs>
        <w:tab w:val="right" w:leader="dot" w:pos="10318"/>
      </w:tabs>
      <w:spacing w:before="120" w:after="120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4"/>
    <w:rsid w:val="00B15F84"/>
    <w:rPr>
      <w:rFonts w:asciiTheme="majorHAnsi" w:eastAsiaTheme="majorEastAsia" w:hAnsiTheme="majorHAnsi" w:cstheme="majorBidi"/>
      <w:b/>
      <w:iCs/>
      <w:color w:val="000000" w:themeColor="tex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4"/>
    <w:rsid w:val="00B15F84"/>
    <w:rPr>
      <w:rFonts w:asciiTheme="majorHAnsi" w:eastAsiaTheme="majorEastAsia" w:hAnsiTheme="majorHAnsi" w:cstheme="majorBidi"/>
      <w:b/>
      <w:color w:val="000000" w:themeColor="text1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4"/>
    <w:rsid w:val="007E43DC"/>
    <w:rPr>
      <w:rFonts w:asciiTheme="majorHAnsi" w:eastAsiaTheme="majorEastAsia" w:hAnsiTheme="majorHAnsi" w:cstheme="majorBidi"/>
      <w:b/>
      <w:color w:val="D4D4D4" w:themeColor="text2"/>
    </w:rPr>
  </w:style>
  <w:style w:type="paragraph" w:customStyle="1" w:styleId="IntroPara">
    <w:name w:val="Intro Para"/>
    <w:basedOn w:val="Normal"/>
    <w:uiPriority w:val="2"/>
    <w:qFormat/>
    <w:rsid w:val="001B5DAD"/>
    <w:rPr>
      <w:color w:val="0F82B8" w:themeColor="accent3"/>
      <w:sz w:val="26"/>
      <w:szCs w:val="26"/>
    </w:rPr>
  </w:style>
  <w:style w:type="paragraph" w:styleId="ListNumber4">
    <w:name w:val="List Number 4"/>
    <w:basedOn w:val="Normal"/>
    <w:uiPriority w:val="88"/>
    <w:unhideWhenUsed/>
    <w:qFormat/>
    <w:rsid w:val="00354E91"/>
    <w:pPr>
      <w:numPr>
        <w:ilvl w:val="3"/>
        <w:numId w:val="2"/>
      </w:numPr>
      <w:spacing w:before="60"/>
    </w:pPr>
  </w:style>
  <w:style w:type="paragraph" w:customStyle="1" w:styleId="CalloutBoxBlue">
    <w:name w:val="Callout Box Blue"/>
    <w:basedOn w:val="Normal"/>
    <w:uiPriority w:val="5"/>
    <w:rsid w:val="007E43DC"/>
    <w:pPr>
      <w:pBdr>
        <w:top w:val="single" w:sz="48" w:space="4" w:color="E3F3FA"/>
        <w:left w:val="single" w:sz="48" w:space="4" w:color="E3F3FA"/>
        <w:bottom w:val="single" w:sz="48" w:space="4" w:color="E3F3FA"/>
        <w:right w:val="single" w:sz="48" w:space="4" w:color="E3F3FA"/>
      </w:pBdr>
      <w:shd w:val="clear" w:color="auto" w:fill="E3F3FA"/>
      <w:ind w:left="227" w:right="227"/>
    </w:pPr>
    <w:rPr>
      <w:b/>
      <w:bCs/>
      <w:color w:val="D4D4D4" w:themeColor="text2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7E43DC"/>
    <w:rPr>
      <w:vertAlign w:val="superscript"/>
    </w:rPr>
  </w:style>
  <w:style w:type="paragraph" w:customStyle="1" w:styleId="ListAlpha">
    <w:name w:val="List Alpha"/>
    <w:basedOn w:val="Normal"/>
    <w:uiPriority w:val="86"/>
    <w:qFormat/>
    <w:rsid w:val="00D014FA"/>
    <w:pPr>
      <w:numPr>
        <w:numId w:val="3"/>
      </w:numPr>
      <w:spacing w:before="60"/>
    </w:pPr>
  </w:style>
  <w:style w:type="paragraph" w:customStyle="1" w:styleId="ListAlpha2">
    <w:name w:val="List Alpha 2"/>
    <w:basedOn w:val="Normal"/>
    <w:uiPriority w:val="86"/>
    <w:qFormat/>
    <w:rsid w:val="00D014FA"/>
    <w:pPr>
      <w:numPr>
        <w:ilvl w:val="1"/>
        <w:numId w:val="3"/>
      </w:numPr>
      <w:spacing w:before="60"/>
    </w:pPr>
  </w:style>
  <w:style w:type="paragraph" w:customStyle="1" w:styleId="ListAlpha3">
    <w:name w:val="List Alpha 3"/>
    <w:basedOn w:val="Normal"/>
    <w:uiPriority w:val="86"/>
    <w:qFormat/>
    <w:rsid w:val="00D014FA"/>
    <w:pPr>
      <w:numPr>
        <w:ilvl w:val="2"/>
        <w:numId w:val="3"/>
      </w:numPr>
      <w:spacing w:before="60"/>
    </w:pPr>
  </w:style>
  <w:style w:type="paragraph" w:customStyle="1" w:styleId="AppendixHeading1">
    <w:name w:val="Appendix Heading 1"/>
    <w:basedOn w:val="Normal"/>
    <w:uiPriority w:val="99"/>
    <w:qFormat/>
    <w:rsid w:val="00AC3D2F"/>
    <w:pPr>
      <w:spacing w:before="360" w:after="60"/>
    </w:pPr>
    <w:rPr>
      <w:color w:val="00577D" w:themeColor="accent1"/>
      <w:sz w:val="40"/>
      <w:szCs w:val="40"/>
    </w:rPr>
  </w:style>
  <w:style w:type="paragraph" w:customStyle="1" w:styleId="AppendixHeading2">
    <w:name w:val="Appendix Heading 2"/>
    <w:basedOn w:val="Normal"/>
    <w:uiPriority w:val="99"/>
    <w:qFormat/>
    <w:rsid w:val="00D829BA"/>
    <w:pPr>
      <w:spacing w:before="240"/>
    </w:pPr>
    <w:rPr>
      <w:color w:val="00BBD6" w:themeColor="accent4"/>
      <w:sz w:val="28"/>
      <w:szCs w:val="28"/>
    </w:rPr>
  </w:style>
  <w:style w:type="paragraph" w:customStyle="1" w:styleId="AppendixHeading3">
    <w:name w:val="Appendix Heading 3"/>
    <w:basedOn w:val="Normal"/>
    <w:uiPriority w:val="99"/>
    <w:qFormat/>
    <w:rsid w:val="00D829BA"/>
    <w:pPr>
      <w:spacing w:before="240"/>
    </w:pPr>
    <w:rPr>
      <w:b/>
      <w:bCs/>
      <w:color w:val="0F82B8" w:themeColor="accent3"/>
      <w:sz w:val="24"/>
      <w:szCs w:val="24"/>
    </w:rPr>
  </w:style>
  <w:style w:type="character" w:styleId="Strong">
    <w:name w:val="Strong"/>
    <w:basedOn w:val="DefaultParagraphFont"/>
    <w:uiPriority w:val="22"/>
    <w:rsid w:val="00293446"/>
    <w:rPr>
      <w:b/>
      <w:bCs/>
    </w:rPr>
  </w:style>
  <w:style w:type="character" w:styleId="Hyperlink">
    <w:name w:val="Hyperlink"/>
    <w:basedOn w:val="DefaultParagraphFont"/>
    <w:uiPriority w:val="99"/>
    <w:unhideWhenUsed/>
    <w:rsid w:val="00293446"/>
    <w:rPr>
      <w:color w:val="auto"/>
      <w:u w:val="single"/>
    </w:rPr>
  </w:style>
  <w:style w:type="paragraph" w:customStyle="1" w:styleId="DisclaimerHeading">
    <w:name w:val="Disclaimer Heading"/>
    <w:basedOn w:val="Normal"/>
    <w:next w:val="Normal"/>
    <w:uiPriority w:val="32"/>
    <w:rsid w:val="00293446"/>
    <w:pPr>
      <w:framePr w:w="9027" w:wrap="notBeside" w:hAnchor="text" w:yAlign="bottom" w:anchorLock="1"/>
      <w:pBdr>
        <w:top w:val="single" w:sz="48" w:space="1" w:color="D9D9D9" w:themeColor="background1" w:themeShade="D9"/>
        <w:left w:val="single" w:sz="24" w:space="4" w:color="D9D9D9" w:themeColor="background1" w:themeShade="D9"/>
        <w:bottom w:val="single" w:sz="48" w:space="1" w:color="D9D9D9" w:themeColor="background1" w:themeShade="D9"/>
        <w:right w:val="single" w:sz="24" w:space="4" w:color="D9D9D9" w:themeColor="background1" w:themeShade="D9"/>
      </w:pBdr>
      <w:shd w:val="clear" w:color="auto" w:fill="D9D9D9" w:themeFill="background1" w:themeFillShade="D9"/>
      <w:spacing w:line="240" w:lineRule="auto"/>
      <w:ind w:left="170" w:right="-1054"/>
    </w:pPr>
    <w:rPr>
      <w:rFonts w:ascii="DIN OT Medium" w:hAnsi="DIN OT Medium"/>
      <w:color w:val="000000"/>
      <w:kern w:val="0"/>
      <w:sz w:val="28"/>
      <w14:ligatures w14:val="none"/>
    </w:rPr>
  </w:style>
  <w:style w:type="paragraph" w:customStyle="1" w:styleId="DisclaimerText">
    <w:name w:val="Disclaimer Text"/>
    <w:basedOn w:val="DisclaimerHeading"/>
    <w:uiPriority w:val="32"/>
    <w:rsid w:val="00293446"/>
    <w:pPr>
      <w:framePr w:wrap="notBeside"/>
    </w:pPr>
    <w:rPr>
      <w:rFonts w:ascii="DIN OT Light" w:hAnsi="DIN OT Light"/>
      <w:sz w:val="22"/>
    </w:rPr>
  </w:style>
  <w:style w:type="character" w:styleId="PageNumber">
    <w:name w:val="page number"/>
    <w:uiPriority w:val="99"/>
    <w:unhideWhenUsed/>
    <w:rsid w:val="00401547"/>
    <w:rPr>
      <w:b/>
      <w:bCs/>
    </w:rPr>
  </w:style>
  <w:style w:type="paragraph" w:customStyle="1" w:styleId="AddressBlockCompany">
    <w:name w:val="Address Block Company"/>
    <w:basedOn w:val="BodyText"/>
    <w:uiPriority w:val="1"/>
    <w:rsid w:val="00D829BA"/>
    <w:pPr>
      <w:spacing w:before="0" w:after="60"/>
    </w:pPr>
    <w:rPr>
      <w:b/>
      <w:bCs/>
      <w:color w:val="FFFFFF" w:themeColor="background1"/>
      <w:sz w:val="19"/>
      <w:szCs w:val="19"/>
    </w:rPr>
  </w:style>
  <w:style w:type="character" w:styleId="IntenseReference">
    <w:name w:val="Intense Reference"/>
    <w:basedOn w:val="DefaultParagraphFont"/>
    <w:uiPriority w:val="32"/>
    <w:rsid w:val="0008153C"/>
    <w:rPr>
      <w:b/>
      <w:bCs/>
      <w:smallCaps/>
      <w:color w:val="00577D" w:themeColor="accent1"/>
      <w:spacing w:val="5"/>
    </w:rPr>
  </w:style>
  <w:style w:type="paragraph" w:customStyle="1" w:styleId="AddressBlock">
    <w:name w:val="Address Block"/>
    <w:basedOn w:val="BodyText"/>
    <w:uiPriority w:val="1"/>
    <w:rsid w:val="00974E9A"/>
    <w:pPr>
      <w:spacing w:before="0"/>
    </w:pPr>
    <w:rPr>
      <w:color w:val="FFFFFF" w:themeColor="background1"/>
      <w:sz w:val="18"/>
      <w:szCs w:val="18"/>
    </w:rPr>
  </w:style>
  <w:style w:type="paragraph" w:customStyle="1" w:styleId="AddressBlockABN">
    <w:name w:val="Address Block ABN"/>
    <w:basedOn w:val="BodyText"/>
    <w:uiPriority w:val="1"/>
    <w:rsid w:val="00D829BA"/>
    <w:pPr>
      <w:spacing w:before="120"/>
    </w:pPr>
    <w:rPr>
      <w:color w:val="FFFFFF" w:themeColor="background1"/>
      <w:sz w:val="18"/>
      <w:szCs w:val="18"/>
    </w:rPr>
  </w:style>
  <w:style w:type="paragraph" w:styleId="NoSpacing">
    <w:name w:val="No Spacing"/>
    <w:uiPriority w:val="1"/>
    <w:qFormat/>
    <w:rsid w:val="0028246D"/>
    <w:pPr>
      <w:spacing w:before="0"/>
    </w:pPr>
  </w:style>
  <w:style w:type="paragraph" w:styleId="Quote">
    <w:name w:val="Quote"/>
    <w:basedOn w:val="Normal"/>
    <w:next w:val="Normal"/>
    <w:link w:val="QuoteChar"/>
    <w:uiPriority w:val="29"/>
    <w:rsid w:val="00A01153"/>
    <w:pPr>
      <w:pBdr>
        <w:left w:val="single" w:sz="18" w:space="9" w:color="00577D" w:themeColor="accent1"/>
      </w:pBdr>
      <w:spacing w:before="60" w:after="20" w:line="360" w:lineRule="exact"/>
      <w:ind w:left="272"/>
    </w:pPr>
    <w:rPr>
      <w:noProof/>
      <w:color w:val="00577D" w:themeColor="accent1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A01153"/>
    <w:rPr>
      <w:noProof/>
      <w:color w:val="00577D" w:themeColor="accent1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3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3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3C8"/>
    <w:rPr>
      <w:rFonts w:eastAsiaTheme="majorEastAsia" w:cstheme="majorBidi"/>
      <w:color w:val="272727" w:themeColor="text1" w:themeTint="D8"/>
    </w:rPr>
  </w:style>
  <w:style w:type="paragraph" w:styleId="ListParagraph">
    <w:name w:val="List Paragraph"/>
    <w:basedOn w:val="Normal"/>
    <w:uiPriority w:val="89"/>
    <w:qFormat/>
    <w:rsid w:val="00752643"/>
    <w:pPr>
      <w:numPr>
        <w:numId w:val="8"/>
      </w:numPr>
    </w:pPr>
  </w:style>
  <w:style w:type="character" w:styleId="IntenseEmphasis">
    <w:name w:val="Intense Emphasis"/>
    <w:basedOn w:val="DefaultParagraphFont"/>
    <w:uiPriority w:val="21"/>
    <w:rsid w:val="00CF23C8"/>
    <w:rPr>
      <w:i/>
      <w:iCs/>
      <w:color w:val="00405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CF23C8"/>
    <w:pPr>
      <w:pBdr>
        <w:top w:val="single" w:sz="4" w:space="10" w:color="00405D" w:themeColor="accent1" w:themeShade="BF"/>
        <w:bottom w:val="single" w:sz="4" w:space="10" w:color="00405D" w:themeColor="accent1" w:themeShade="BF"/>
      </w:pBdr>
      <w:spacing w:before="360" w:after="360"/>
      <w:ind w:left="864" w:right="864"/>
      <w:jc w:val="center"/>
    </w:pPr>
    <w:rPr>
      <w:i/>
      <w:iCs/>
      <w:color w:val="00405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3C8"/>
    <w:rPr>
      <w:i/>
      <w:iCs/>
      <w:color w:val="00405D" w:themeColor="accent1" w:themeShade="BF"/>
    </w:rPr>
  </w:style>
  <w:style w:type="paragraph" w:styleId="ListBullet4">
    <w:name w:val="List Bullet 4"/>
    <w:basedOn w:val="Normal"/>
    <w:uiPriority w:val="87"/>
    <w:unhideWhenUsed/>
    <w:qFormat/>
    <w:rsid w:val="00DB7C94"/>
    <w:pPr>
      <w:numPr>
        <w:ilvl w:val="3"/>
        <w:numId w:val="1"/>
      </w:numPr>
      <w:spacing w:before="60"/>
      <w:contextualSpacing/>
    </w:pPr>
  </w:style>
  <w:style w:type="paragraph" w:styleId="ListBullet5">
    <w:name w:val="List Bullet 5"/>
    <w:basedOn w:val="Normal"/>
    <w:uiPriority w:val="87"/>
    <w:unhideWhenUsed/>
    <w:qFormat/>
    <w:rsid w:val="00DB7C94"/>
    <w:pPr>
      <w:numPr>
        <w:ilvl w:val="4"/>
        <w:numId w:val="1"/>
      </w:numPr>
      <w:spacing w:before="60"/>
      <w:contextualSpacing/>
    </w:pPr>
  </w:style>
  <w:style w:type="paragraph" w:styleId="ListNumber5">
    <w:name w:val="List Number 5"/>
    <w:basedOn w:val="Normal"/>
    <w:uiPriority w:val="88"/>
    <w:unhideWhenUsed/>
    <w:qFormat/>
    <w:rsid w:val="00354E91"/>
    <w:pPr>
      <w:numPr>
        <w:ilvl w:val="4"/>
        <w:numId w:val="2"/>
      </w:numPr>
      <w:spacing w:before="60"/>
      <w:contextualSpacing/>
    </w:pPr>
  </w:style>
  <w:style w:type="paragraph" w:styleId="BodyText">
    <w:name w:val="Body Text"/>
    <w:basedOn w:val="Normal"/>
    <w:link w:val="BodyTextChar"/>
    <w:unhideWhenUsed/>
    <w:qFormat/>
    <w:rsid w:val="00E42C62"/>
  </w:style>
  <w:style w:type="character" w:customStyle="1" w:styleId="BodyTextChar">
    <w:name w:val="Body Text Char"/>
    <w:basedOn w:val="DefaultParagraphFont"/>
    <w:link w:val="BodyText"/>
    <w:rsid w:val="0028246D"/>
  </w:style>
  <w:style w:type="paragraph" w:customStyle="1" w:styleId="ListBullet6">
    <w:name w:val="List Bullet 6"/>
    <w:basedOn w:val="Normal"/>
    <w:uiPriority w:val="87"/>
    <w:qFormat/>
    <w:rsid w:val="00DB7C94"/>
    <w:pPr>
      <w:numPr>
        <w:ilvl w:val="5"/>
        <w:numId w:val="1"/>
      </w:numPr>
      <w:spacing w:before="60"/>
    </w:pPr>
  </w:style>
  <w:style w:type="paragraph" w:customStyle="1" w:styleId="ListNumber6">
    <w:name w:val="List Number 6"/>
    <w:basedOn w:val="Normal"/>
    <w:uiPriority w:val="88"/>
    <w:qFormat/>
    <w:rsid w:val="00354E91"/>
    <w:pPr>
      <w:numPr>
        <w:ilvl w:val="5"/>
        <w:numId w:val="2"/>
      </w:numPr>
      <w:spacing w:before="60"/>
    </w:pPr>
  </w:style>
  <w:style w:type="paragraph" w:customStyle="1" w:styleId="ListParagraph2">
    <w:name w:val="List Paragraph 2"/>
    <w:basedOn w:val="Normal"/>
    <w:rsid w:val="00D014FA"/>
    <w:pPr>
      <w:numPr>
        <w:ilvl w:val="1"/>
        <w:numId w:val="8"/>
      </w:numPr>
    </w:pPr>
  </w:style>
  <w:style w:type="paragraph" w:customStyle="1" w:styleId="ListParagraph3">
    <w:name w:val="List Paragraph 3"/>
    <w:basedOn w:val="Normal"/>
    <w:rsid w:val="00D014FA"/>
    <w:pPr>
      <w:numPr>
        <w:ilvl w:val="2"/>
        <w:numId w:val="8"/>
      </w:numPr>
    </w:pPr>
  </w:style>
  <w:style w:type="paragraph" w:customStyle="1" w:styleId="ListParagraph4">
    <w:name w:val="List Paragraph 4"/>
    <w:basedOn w:val="Normal"/>
    <w:rsid w:val="00D014FA"/>
    <w:pPr>
      <w:numPr>
        <w:ilvl w:val="3"/>
        <w:numId w:val="8"/>
      </w:numPr>
    </w:pPr>
  </w:style>
  <w:style w:type="paragraph" w:customStyle="1" w:styleId="ListParagraph5">
    <w:name w:val="List Paragraph 5"/>
    <w:basedOn w:val="Normal"/>
    <w:rsid w:val="00D014FA"/>
    <w:pPr>
      <w:numPr>
        <w:ilvl w:val="4"/>
        <w:numId w:val="8"/>
      </w:numPr>
    </w:pPr>
  </w:style>
  <w:style w:type="paragraph" w:customStyle="1" w:styleId="ListParagraph6">
    <w:name w:val="List Paragraph 6"/>
    <w:basedOn w:val="Normal"/>
    <w:rsid w:val="00D014FA"/>
    <w:pPr>
      <w:numPr>
        <w:ilvl w:val="5"/>
        <w:numId w:val="8"/>
      </w:numPr>
    </w:pPr>
  </w:style>
  <w:style w:type="paragraph" w:customStyle="1" w:styleId="ListAlpha4">
    <w:name w:val="List Alpha 4"/>
    <w:basedOn w:val="Normal"/>
    <w:uiPriority w:val="86"/>
    <w:qFormat/>
    <w:rsid w:val="00D014FA"/>
    <w:pPr>
      <w:numPr>
        <w:ilvl w:val="3"/>
        <w:numId w:val="3"/>
      </w:numPr>
      <w:spacing w:before="60"/>
    </w:pPr>
  </w:style>
  <w:style w:type="paragraph" w:customStyle="1" w:styleId="ListAlpha5">
    <w:name w:val="List Alpha 5"/>
    <w:basedOn w:val="Normal"/>
    <w:uiPriority w:val="86"/>
    <w:qFormat/>
    <w:rsid w:val="00D014FA"/>
    <w:pPr>
      <w:numPr>
        <w:ilvl w:val="4"/>
        <w:numId w:val="3"/>
      </w:numPr>
      <w:spacing w:before="60"/>
    </w:pPr>
  </w:style>
  <w:style w:type="paragraph" w:customStyle="1" w:styleId="ListAlpha6">
    <w:name w:val="List Alpha 6"/>
    <w:basedOn w:val="Normal"/>
    <w:uiPriority w:val="86"/>
    <w:qFormat/>
    <w:rsid w:val="00D014FA"/>
    <w:pPr>
      <w:numPr>
        <w:ilvl w:val="5"/>
        <w:numId w:val="3"/>
      </w:numPr>
      <w:spacing w:before="60"/>
    </w:pPr>
  </w:style>
  <w:style w:type="paragraph" w:customStyle="1" w:styleId="FooterCompanyName">
    <w:name w:val="Footer Company Name"/>
    <w:basedOn w:val="Footer"/>
    <w:rsid w:val="00401547"/>
    <w:rPr>
      <w:b/>
      <w:bCs/>
      <w:color w:val="00577D" w:themeColor="accent1"/>
    </w:rPr>
  </w:style>
  <w:style w:type="paragraph" w:customStyle="1" w:styleId="Spacer-1px">
    <w:name w:val="Spacer - 1px"/>
    <w:basedOn w:val="Header"/>
    <w:rsid w:val="004D2F7F"/>
    <w:rPr>
      <w:noProof/>
      <w:sz w:val="2"/>
      <w:szCs w:val="2"/>
    </w:rPr>
  </w:style>
  <w:style w:type="paragraph" w:styleId="TOC3">
    <w:name w:val="toc 3"/>
    <w:basedOn w:val="Normal"/>
    <w:next w:val="Normal"/>
    <w:autoRedefine/>
    <w:uiPriority w:val="39"/>
    <w:unhideWhenUsed/>
    <w:rsid w:val="00FB3D48"/>
    <w:pPr>
      <w:tabs>
        <w:tab w:val="right" w:leader="dot" w:pos="10308"/>
      </w:tabs>
      <w:spacing w:before="120" w:after="120"/>
    </w:pPr>
    <w:rPr>
      <w:sz w:val="20"/>
    </w:rPr>
  </w:style>
  <w:style w:type="paragraph" w:customStyle="1" w:styleId="Sectiontitle">
    <w:name w:val="Section title"/>
    <w:basedOn w:val="Normal"/>
    <w:rsid w:val="004E7E5B"/>
    <w:pPr>
      <w:spacing w:before="0" w:after="620"/>
      <w:ind w:right="1814"/>
    </w:pPr>
    <w:rPr>
      <w:color w:val="00577D" w:themeColor="accent1"/>
      <w:sz w:val="76"/>
      <w:szCs w:val="76"/>
    </w:rPr>
  </w:style>
  <w:style w:type="paragraph" w:customStyle="1" w:styleId="Sectionsubtitle">
    <w:name w:val="Section subtitle"/>
    <w:basedOn w:val="Normal"/>
    <w:rsid w:val="0028246D"/>
    <w:pPr>
      <w:spacing w:after="120"/>
    </w:pPr>
    <w:rPr>
      <w:color w:val="0F82B8" w:themeColor="accent3"/>
      <w:sz w:val="36"/>
      <w:szCs w:val="36"/>
    </w:rPr>
  </w:style>
  <w:style w:type="paragraph" w:customStyle="1" w:styleId="Spacer-DividerA">
    <w:name w:val="Spacer - Divider A"/>
    <w:basedOn w:val="Spacer-1px"/>
    <w:rsid w:val="00E04614"/>
    <w:pPr>
      <w:spacing w:after="8240"/>
    </w:pPr>
  </w:style>
  <w:style w:type="paragraph" w:customStyle="1" w:styleId="Spacer-CoverB">
    <w:name w:val="Spacer - Cover B"/>
    <w:basedOn w:val="Spacer-1px"/>
    <w:uiPriority w:val="1"/>
    <w:rsid w:val="00CA5279"/>
    <w:pPr>
      <w:spacing w:after="1920"/>
    </w:pPr>
  </w:style>
  <w:style w:type="paragraph" w:customStyle="1" w:styleId="Spacer-DividerB">
    <w:name w:val="Spacer - Divider B"/>
    <w:basedOn w:val="Spacer-DividerA"/>
    <w:uiPriority w:val="1"/>
    <w:rsid w:val="003C484A"/>
    <w:pPr>
      <w:spacing w:after="55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10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svg"/><Relationship Id="rId2" Type="http://schemas.openxmlformats.org/officeDocument/2006/relationships/image" Target="media/image7.png"/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svg"/><Relationship Id="rId2" Type="http://schemas.openxmlformats.org/officeDocument/2006/relationships/image" Target="media/image7.png"/><Relationship Id="rId1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empseyshirecouncil.sharepoint.com/sites/OrganisationAssets/Office%20Templates/KSC_Report_Template_Portrait.dotx" TargetMode="External"/></Relationships>
</file>

<file path=word/theme/theme1.xml><?xml version="1.0" encoding="utf-8"?>
<a:theme xmlns:a="http://schemas.openxmlformats.org/drawingml/2006/main" name="AFP Masterbrand">
  <a:themeElements>
    <a:clrScheme name="Kempsey Council">
      <a:dk1>
        <a:sysClr val="windowText" lastClr="000000"/>
      </a:dk1>
      <a:lt1>
        <a:sysClr val="window" lastClr="FFFFFF"/>
      </a:lt1>
      <a:dk2>
        <a:srgbClr val="D4D4D4"/>
      </a:dk2>
      <a:lt2>
        <a:srgbClr val="002E49"/>
      </a:lt2>
      <a:accent1>
        <a:srgbClr val="00577D"/>
      </a:accent1>
      <a:accent2>
        <a:srgbClr val="FFC905"/>
      </a:accent2>
      <a:accent3>
        <a:srgbClr val="0F82B8"/>
      </a:accent3>
      <a:accent4>
        <a:srgbClr val="00BBD6"/>
      </a:accent4>
      <a:accent5>
        <a:srgbClr val="99CA3C"/>
      </a:accent5>
      <a:accent6>
        <a:srgbClr val="4C892F"/>
      </a:accent6>
      <a:hlink>
        <a:srgbClr val="002E49"/>
      </a:hlink>
      <a:folHlink>
        <a:srgbClr val="002E4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DF415D457DDB4FBA719C7C941DEC83" ma:contentTypeVersion="18" ma:contentTypeDescription="Create a new document." ma:contentTypeScope="" ma:versionID="949bf19dbbc8f670737e95273bddec5d">
  <xsd:schema xmlns:xsd="http://www.w3.org/2001/XMLSchema" xmlns:xs="http://www.w3.org/2001/XMLSchema" xmlns:p="http://schemas.microsoft.com/office/2006/metadata/properties" xmlns:ns2="cbf9ee17-c995-4ec0-b844-8f269158b4a2" xmlns:ns3="fb8aa0a7-d768-43e0-8ff6-98d81aa8ecc3" targetNamespace="http://schemas.microsoft.com/office/2006/metadata/properties" ma:root="true" ma:fieldsID="1666a397094485a598be7c0ae1ffa219" ns2:_="" ns3:_="">
    <xsd:import namespace="cbf9ee17-c995-4ec0-b844-8f269158b4a2"/>
    <xsd:import namespace="fb8aa0a7-d768-43e0-8ff6-98d81aa8ec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9ee17-c995-4ec0-b844-8f269158b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524fcf3-3b26-4199-baf7-b22b0674cd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aa0a7-d768-43e0-8ff6-98d81aa8ecc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d962582-9e2e-43ae-819e-394b5fee1cba}" ma:internalName="TaxCatchAll" ma:showField="CatchAllData" ma:web="fb8aa0a7-d768-43e0-8ff6-98d81aa8ec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f9ee17-c995-4ec0-b844-8f269158b4a2">
      <Terms xmlns="http://schemas.microsoft.com/office/infopath/2007/PartnerControls"/>
    </lcf76f155ced4ddcb4097134ff3c332f>
    <TaxCatchAll xmlns="fb8aa0a7-d768-43e0-8ff6-98d81aa8ecc3" xsi:nil="true"/>
  </documentManagement>
</p:properties>
</file>

<file path=customXml/itemProps1.xml><?xml version="1.0" encoding="utf-8"?>
<ds:datastoreItem xmlns:ds="http://schemas.openxmlformats.org/officeDocument/2006/customXml" ds:itemID="{E0075CD3-C7AD-42F8-8E88-E09F11BD9A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168E64-914A-429C-99DC-937B8A494D20}"/>
</file>

<file path=customXml/itemProps3.xml><?xml version="1.0" encoding="utf-8"?>
<ds:datastoreItem xmlns:ds="http://schemas.openxmlformats.org/officeDocument/2006/customXml" ds:itemID="{526F4EB4-7422-4332-A3A1-15FC517D6F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460E39-6C5A-49AC-A993-DEB8240AC37E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2209c92c-dc52-49f6-90d6-52b741f4308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KSC_Report_Template_Portrait.dotx</Template>
  <TotalTime>1</TotalTime>
  <Pages>5</Pages>
  <Words>366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Text styles (Heading 1)</vt:lpstr>
      <vt:lpstr>    Heading 2</vt:lpstr>
      <vt:lpstr>        Heading 3</vt:lpstr>
      <vt:lpstr>Colour Themes</vt:lpstr>
      <vt:lpstr>Tables</vt:lpstr>
      <vt:lpstr>Charts, figures and smart art</vt:lpstr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Thoroughgood</dc:creator>
  <cp:keywords/>
  <dc:description/>
  <cp:lastModifiedBy>Vicki Thomas</cp:lastModifiedBy>
  <cp:revision>2</cp:revision>
  <cp:lastPrinted>2025-05-19T03:25:00Z</cp:lastPrinted>
  <dcterms:created xsi:type="dcterms:W3CDTF">2025-09-09T06:22:00Z</dcterms:created>
  <dcterms:modified xsi:type="dcterms:W3CDTF">2025-09-09T06:22:00Z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0x010100ABDF415D457DDB4FBA719C7C941DEC83</vt:lpwstr>
  </property>
  <property fmtid="{D5CDD505-2E9C-101B-9397-08002B2CF9AE}" pid="3" name="GrammarlyDocumentId">
    <vt:lpwstr>d8f2cd52-ced1-4e55-b78f-3cb55594c127</vt:lpwstr>
  </property>
</Properties>
</file>